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487"/>
        <w:gridCol w:w="373"/>
        <w:gridCol w:w="4590"/>
      </w:tblGrid>
      <w:tr w:rsidR="00CC0A8F" w:rsidRPr="005F0F31" w14:paraId="5DC01872" w14:textId="77777777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14:paraId="20F3AEFE" w14:textId="6E67FAFC" w:rsidR="00B67824" w:rsidRPr="00F37523" w:rsidRDefault="00B67824" w:rsidP="004A2714">
            <w:pPr>
              <w:pStyle w:val="Heading1"/>
              <w:numPr>
                <w:ilvl w:val="0"/>
                <w:numId w:val="8"/>
              </w:numPr>
              <w:rPr>
                <w:rStyle w:val="Heading1Char"/>
                <w:b/>
              </w:rPr>
            </w:pPr>
            <w:bookmarkStart w:id="0" w:name="_Hlk514276837"/>
          </w:p>
          <w:p w14:paraId="3F8D1792" w14:textId="44173D6E" w:rsidR="007D43B3" w:rsidRPr="00990E76" w:rsidRDefault="007D43B3" w:rsidP="00990E76"/>
          <w:p w14:paraId="22CE18F4" w14:textId="787464AA" w:rsidR="007D43B3" w:rsidRPr="00F37523" w:rsidRDefault="007D43B3" w:rsidP="00F37523">
            <w:pPr>
              <w:pStyle w:val="Heading1"/>
              <w:rPr>
                <w:rStyle w:val="Heading1Char"/>
                <w:b/>
              </w:rPr>
            </w:pPr>
          </w:p>
          <w:p w14:paraId="57A0051B" w14:textId="1353C7A5" w:rsidR="007D43B3" w:rsidRPr="00990E76" w:rsidRDefault="00026370" w:rsidP="00990E76"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DBAE91" wp14:editId="79DDFE07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89535</wp:posOffset>
                      </wp:positionV>
                      <wp:extent cx="2647950" cy="5838825"/>
                      <wp:effectExtent l="0" t="0" r="0" b="952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5838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102D52" w14:textId="7ED5DCC3" w:rsidR="00647283" w:rsidRDefault="008B7AE0" w:rsidP="004A2714">
                                  <w:pPr>
                                    <w:widowControl w:val="0"/>
                                    <w:rPr>
                                      <w:rtl/>
                                      <w:lang w:bidi="fa-IR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noProof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6D83281D" wp14:editId="090ADA11">
                                        <wp:extent cx="2458720" cy="499745"/>
                                        <wp:effectExtent l="0" t="0" r="0" b="0"/>
                                        <wp:docPr id="230" name="Picture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" name="Picture 1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58720" cy="499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C30E98C" w14:textId="4B7C52A9" w:rsidR="00647283" w:rsidRDefault="00647283" w:rsidP="004A2714">
                                  <w:pPr>
                                    <w:widowControl w:val="0"/>
                                    <w:rPr>
                                      <w:rtl/>
                                      <w:lang w:bidi="fa-IR"/>
                                      <w14:ligatures w14:val="none"/>
                                    </w:rPr>
                                  </w:pPr>
                                </w:p>
                                <w:p w14:paraId="7B7BFD13" w14:textId="4ECA7DDD" w:rsidR="00647283" w:rsidRPr="00980F15" w:rsidRDefault="00647283" w:rsidP="00980F15">
                                  <w:pPr>
                                    <w:widowControl w:val="0"/>
                                    <w:bidi/>
                                    <w:rPr>
                                      <w:rFonts w:ascii="Yakout Linotype Light" w:hAns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</w:p>
                                <w:p w14:paraId="502D2C67" w14:textId="7FF40D21" w:rsidR="00647283" w:rsidRPr="00026370" w:rsidRDefault="00980F15" w:rsidP="00026370">
                                  <w:pPr>
                                    <w:widowControl w:val="0"/>
                                    <w:bidi/>
                                    <w:jc w:val="center"/>
                                    <w:rPr>
                                      <w:rFonts w:ascii="Yakout Linotype Light" w:hAns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980F15">
                                    <w:rPr>
                                      <w:rFonts w:ascii="Yakout Linotype Light" w:hAnsi="Yakout Linotype Light"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>تاریخ: شهریور 1403</w:t>
                                  </w:r>
                                </w:p>
                                <w:p w14:paraId="296E4589" w14:textId="4A0B2632" w:rsidR="001E66BB" w:rsidRPr="00647283" w:rsidRDefault="001E66BB" w:rsidP="00026370">
                                  <w:pPr>
                                    <w:widowControl w:val="0"/>
                                    <w:bidi/>
                                    <w:jc w:val="center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647283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>بازنگری:</w:t>
                                  </w:r>
                                  <w:r w:rsidRPr="00647283">
                                    <w:rPr>
                                      <w:rFonts w:ascii="Yakout Linotype Light" w:hAns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>A</w:t>
                                  </w:r>
                                </w:p>
                                <w:p w14:paraId="43C88019" w14:textId="3B7B302D" w:rsidR="00980F15" w:rsidRPr="00980F15" w:rsidRDefault="00980F15" w:rsidP="00026370">
                                  <w:pPr>
                                    <w:widowControl w:val="0"/>
                                    <w:bidi/>
                                    <w:jc w:val="center"/>
                                    <w:rPr>
                                      <w:rFonts w:ascii="Yakout Linotype Light" w:hAns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647283">
                                    <w:rPr>
                                      <w:rFonts w:ascii="Yakout Linotype Light" w:hAns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>ENO-PE-</w:t>
                                  </w:r>
                                  <w:r w:rsidR="00026370">
                                    <w:rPr>
                                      <w:rFonts w:ascii="Yakout Linotype Light" w:hAns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>32</w:t>
                                  </w:r>
                                </w:p>
                                <w:p w14:paraId="53ABB950" w14:textId="3FCFFA6A" w:rsidR="001E66BB" w:rsidRPr="00647283" w:rsidRDefault="001E66BB" w:rsidP="001E66BB">
                                  <w:pPr>
                                    <w:widowControl w:val="0"/>
                                    <w:bidi/>
                                    <w:rPr>
                                      <w:rFonts w:ascii="Yakout Linotype Light" w:cs="B Nazani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</w:p>
                                <w:p w14:paraId="7DF10DD9" w14:textId="77777777" w:rsidR="001E66BB" w:rsidRDefault="001E66BB" w:rsidP="001E66BB">
                                  <w:pPr>
                                    <w:widowControl w:val="0"/>
                                    <w:rPr>
                                      <w:rtl/>
                                      <w:lang w:bidi="fa-IR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tl/>
                                      <w:lang w:bidi="fa-IR"/>
                                      <w14:ligatures w14:val="none"/>
                                    </w:rPr>
                                    <w:t> </w:t>
                                  </w:r>
                                </w:p>
                                <w:p w14:paraId="44364287" w14:textId="3CDB03A0" w:rsidR="004A2714" w:rsidRDefault="00026370" w:rsidP="00026370">
                                  <w:pPr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14:ligatures w14:val="none"/>
                                      <w14:cntxtAlts w14:val="0"/>
                                    </w:rPr>
                                    <w:drawing>
                                      <wp:inline distT="0" distB="0" distL="0" distR="0" wp14:anchorId="3926D922" wp14:editId="24907638">
                                        <wp:extent cx="2609850" cy="3676650"/>
                                        <wp:effectExtent l="0" t="0" r="0" b="0"/>
                                        <wp:docPr id="601" name="Picture 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1" name="Picture 1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9850" cy="3676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DBAE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5.75pt;margin-top:7.05pt;width:208.5pt;height:45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" fillcolor="white [3201]" stroked="f" strokeweight=".5pt">
                      <v:textbox>
                        <w:txbxContent>
                          <w:p w14:paraId="73102D52" w14:textId="7ED5DCC3" w:rsidR="00647283" w:rsidRDefault="008B7AE0" w:rsidP="004A2714">
                            <w:pPr>
                              <w:widowControl w:val="0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D83281D" wp14:editId="090ADA11">
                                  <wp:extent cx="2458720" cy="499745"/>
                                  <wp:effectExtent l="0" t="0" r="0" b="0"/>
                                  <wp:docPr id="230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Picture 1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72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30E98C" w14:textId="4B7C52A9" w:rsidR="00647283" w:rsidRDefault="00647283" w:rsidP="004A2714">
                            <w:pPr>
                              <w:widowControl w:val="0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</w:p>
                          <w:p w14:paraId="7B7BFD13" w14:textId="4ECA7DDD" w:rsidR="00647283" w:rsidRPr="00980F15" w:rsidRDefault="00647283" w:rsidP="00980F15">
                            <w:pPr>
                              <w:widowControl w:val="0"/>
                              <w:bidi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  <w:p w14:paraId="502D2C67" w14:textId="7FF40D21" w:rsidR="00647283" w:rsidRPr="00026370" w:rsidRDefault="00980F15" w:rsidP="00026370">
                            <w:pPr>
                              <w:widowControl w:val="0"/>
                              <w:bidi/>
                              <w:jc w:val="center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980F15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تاریخ: شهریور 1403</w:t>
                            </w:r>
                          </w:p>
                          <w:p w14:paraId="296E4589" w14:textId="4A0B2632" w:rsidR="001E66BB" w:rsidRPr="00647283" w:rsidRDefault="001E66BB" w:rsidP="00026370">
                            <w:pPr>
                              <w:widowControl w:val="0"/>
                              <w:bidi/>
                              <w:jc w:val="center"/>
                              <w:rPr>
                                <w:rFonts w:ascii="Yakout Linotype Light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647283">
                              <w:rPr>
                                <w:rFonts w:ascii="Yakout Linotype Light"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بازنگری:</w:t>
                            </w:r>
                            <w:r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A</w:t>
                            </w:r>
                          </w:p>
                          <w:p w14:paraId="43C88019" w14:textId="3B7B302D" w:rsidR="00980F15" w:rsidRPr="00980F15" w:rsidRDefault="00980F15" w:rsidP="00026370">
                            <w:pPr>
                              <w:widowControl w:val="0"/>
                              <w:bidi/>
                              <w:jc w:val="center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ENO-PE-</w:t>
                            </w:r>
                            <w:r w:rsidR="00026370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32</w:t>
                            </w:r>
                          </w:p>
                          <w:p w14:paraId="53ABB950" w14:textId="3FCFFA6A" w:rsidR="001E66BB" w:rsidRPr="00647283" w:rsidRDefault="001E66BB" w:rsidP="001E66BB">
                            <w:pPr>
                              <w:widowControl w:val="0"/>
                              <w:bidi/>
                              <w:rPr>
                                <w:rFonts w:ascii="Yakout Linotype Light"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  <w:p w14:paraId="7DF10DD9" w14:textId="77777777" w:rsidR="001E66BB" w:rsidRDefault="001E66BB" w:rsidP="001E66BB">
                            <w:pPr>
                              <w:widowControl w:val="0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</w:p>
                          <w:p w14:paraId="44364287" w14:textId="3CDB03A0" w:rsidR="004A2714" w:rsidRDefault="00026370" w:rsidP="00026370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926D922" wp14:editId="24907638">
                                  <wp:extent cx="2609850" cy="3676650"/>
                                  <wp:effectExtent l="0" t="0" r="0" b="0"/>
                                  <wp:docPr id="60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1" name="Picture 1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367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F0CD0D" w14:textId="1F40C860" w:rsidR="007D43B3" w:rsidRPr="00F37523" w:rsidRDefault="007D43B3" w:rsidP="00F37523">
            <w:pPr>
              <w:pStyle w:val="Heading1"/>
              <w:rPr>
                <w:rStyle w:val="Heading1Char"/>
                <w:b/>
              </w:rPr>
            </w:pPr>
          </w:p>
          <w:bookmarkEnd w:id="0"/>
          <w:p w14:paraId="49C43085" w14:textId="1AF1F02C" w:rsidR="00CC0A8F" w:rsidRPr="00990E76" w:rsidRDefault="00CC0A8F" w:rsidP="00717AD4"/>
        </w:tc>
        <w:tc>
          <w:tcPr>
            <w:tcW w:w="416" w:type="dxa"/>
            <w:tcBorders>
              <w:bottom w:val="nil"/>
            </w:tcBorders>
          </w:tcPr>
          <w:p w14:paraId="06862979" w14:textId="16E32EBB" w:rsidR="00CC0A8F" w:rsidRPr="005F0F31" w:rsidRDefault="00CC0A8F" w:rsidP="004A2714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sdt>
            <w:sdtPr>
              <w:rPr>
                <w:b w:val="0"/>
                <w:color w:val="44546A" w:themeColor="text2"/>
              </w:rPr>
              <w:id w:val="-446622728"/>
              <w:placeholder>
                <w:docPart w:val="E79892C9F61F429ABD6EB80DF559F84C"/>
              </w:placeholder>
              <w:temporary/>
              <w:showingPlcHdr/>
              <w15:appearance w15:val="hidden"/>
            </w:sdtPr>
            <w:sdtEndPr>
              <w:rPr>
                <w:rStyle w:val="Heading2Char"/>
                <w:color w:val="FFFFFF" w:themeColor="background1"/>
              </w:rPr>
            </w:sdtEndPr>
            <w:sdtContent>
              <w:p w14:paraId="63F1C18D" w14:textId="77777777" w:rsidR="00206405" w:rsidRPr="00F37523" w:rsidRDefault="00206405" w:rsidP="004A2714">
                <w:pPr>
                  <w:pStyle w:val="Heading2"/>
                  <w:numPr>
                    <w:ilvl w:val="0"/>
                    <w:numId w:val="8"/>
                  </w:numPr>
                  <w:rPr>
                    <w:rStyle w:val="Heading2Char"/>
                    <w:b/>
                  </w:rPr>
                </w:pPr>
                <w:r w:rsidRPr="00F37523">
                  <w:rPr>
                    <w:rStyle w:val="Heading2Char"/>
                    <w:b/>
                  </w:rPr>
                  <w:t>Add a Heading Here</w:t>
                </w:r>
              </w:p>
            </w:sdtContent>
          </w:sdt>
          <w:p w14:paraId="4C9B19B6" w14:textId="33FA1FD4" w:rsidR="00CC0A8F" w:rsidRPr="00990E76" w:rsidRDefault="00717AD4" w:rsidP="004A2714">
            <w:pPr>
              <w:pStyle w:val="NormalTextDarkBackground"/>
              <w:numPr>
                <w:ilvl w:val="0"/>
                <w:numId w:val="8"/>
              </w:numPr>
            </w:pPr>
            <w:r w:rsidRPr="00717AD4">
              <w:rPr>
                <w:rStyle w:val="Heading1Cha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B01BD52" wp14:editId="447C5296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-596900</wp:posOffset>
                      </wp:positionV>
                      <wp:extent cx="3089910" cy="7296150"/>
                      <wp:effectExtent l="19050" t="19050" r="15240" b="1905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9910" cy="7296150"/>
                              </a:xfrm>
                              <a:prstGeom prst="roundRect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03DEF3" id="Rectangle: Rounded Corners 13" o:spid="_x0000_s1026" style="position:absolute;margin-left:240.75pt;margin-top:-47pt;width:243.3pt;height:57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" fillcolor="white [3201]" strokecolor="#ed7d31 [3205]" strokeweight="3pt">
                      <v:stroke joinstyle="miter"/>
                    </v:roundrect>
                  </w:pict>
                </mc:Fallback>
              </mc:AlternateContent>
            </w:r>
            <w:r w:rsidRPr="00717AD4">
              <w:rPr>
                <w:rStyle w:val="Heading1Cha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25272AB" wp14:editId="2526A950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-600075</wp:posOffset>
                      </wp:positionV>
                      <wp:extent cx="3089910" cy="7296150"/>
                      <wp:effectExtent l="19050" t="19050" r="15240" b="19050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9910" cy="72961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15FF6" w14:textId="77777777" w:rsidR="004A2714" w:rsidRDefault="004A2714" w:rsidP="004A2714">
                                  <w:pPr>
                                    <w:jc w:val="center"/>
                                  </w:pPr>
                                </w:p>
                                <w:p w14:paraId="78B70ECB" w14:textId="77777777" w:rsidR="004A2714" w:rsidRDefault="004A2714" w:rsidP="004A2714">
                                  <w:pPr>
                                    <w:jc w:val="center"/>
                                  </w:pPr>
                                </w:p>
                                <w:p w14:paraId="36A7083D" w14:textId="77777777" w:rsidR="004A2714" w:rsidRDefault="004A2714" w:rsidP="004A27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5272AB" id="Rectangle: Rounded Corners 12" o:spid="_x0000_s1027" style="position:absolute;left:0;text-align:left;margin-left:-16.5pt;margin-top:-47.25pt;width:243.3pt;height:57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" fillcolor="white [3201]" strokecolor="#5b9bd5 [3208]" strokeweight="2.25pt">
                      <v:stroke joinstyle="miter"/>
                      <v:textbox>
                        <w:txbxContent>
                          <w:p w14:paraId="56515FF6" w14:textId="77777777" w:rsidR="004A2714" w:rsidRDefault="004A2714" w:rsidP="004A2714">
                            <w:pPr>
                              <w:jc w:val="center"/>
                            </w:pPr>
                          </w:p>
                          <w:p w14:paraId="78B70ECB" w14:textId="77777777" w:rsidR="004A2714" w:rsidRDefault="004A2714" w:rsidP="004A2714">
                            <w:pPr>
                              <w:jc w:val="center"/>
                            </w:pPr>
                          </w:p>
                          <w:p w14:paraId="36A7083D" w14:textId="77777777" w:rsidR="004A2714" w:rsidRDefault="004A2714" w:rsidP="004A271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A2714">
              <w:rPr>
                <w:rFonts w:asciiTheme="majorHAnsi" w:hAnsiTheme="majorHAnsi"/>
                <w:b/>
                <w:noProof/>
                <w:color w:val="44546A" w:themeColor="text2"/>
                <w:spacing w:val="10"/>
                <w:sz w:val="28"/>
              </w:rPr>
              <w:drawing>
                <wp:inline distT="0" distB="0" distL="0" distR="0" wp14:anchorId="00BA9ED2" wp14:editId="58EABC20">
                  <wp:extent cx="1304925" cy="98402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078" cy="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7AD4">
              <w:rPr>
                <w:rStyle w:val="Heading1Cha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3DF068" wp14:editId="6C49E1E8">
                      <wp:simplePos x="0" y="0"/>
                      <wp:positionH relativeFrom="column">
                        <wp:posOffset>-3467100</wp:posOffset>
                      </wp:positionH>
                      <wp:positionV relativeFrom="paragraph">
                        <wp:posOffset>-597535</wp:posOffset>
                      </wp:positionV>
                      <wp:extent cx="3089910" cy="7296150"/>
                      <wp:effectExtent l="19050" t="19050" r="15240" b="19050"/>
                      <wp:wrapNone/>
                      <wp:docPr id="11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9910" cy="7296150"/>
                              </a:xfrm>
                              <a:prstGeom prst="roundRect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34B7E" w14:textId="4E63C748" w:rsidR="004A2714" w:rsidRDefault="004A2714" w:rsidP="004A2714">
                                  <w:pPr>
                                    <w:bidi/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3DF068" id="Rectangle: Rounded Corners 11" o:spid="_x0000_s1028" style="position:absolute;left:0;text-align:left;margin-left:-273pt;margin-top:-47.05pt;width:243.3pt;height:57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" fillcolor="white [3201]" strokecolor="#ed7d31 [3205]" strokeweight="3pt">
                      <v:stroke joinstyle="miter"/>
                      <v:textbox>
                        <w:txbxContent>
                          <w:p w14:paraId="61734B7E" w14:textId="4E63C748" w:rsidR="004A2714" w:rsidRDefault="004A2714" w:rsidP="004A2714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73" w:type="dxa"/>
            <w:tcBorders>
              <w:bottom w:val="nil"/>
            </w:tcBorders>
          </w:tcPr>
          <w:p w14:paraId="75362CA3" w14:textId="1E426C53" w:rsidR="00CC0A8F" w:rsidRPr="005F0F31" w:rsidRDefault="00CC0A8F" w:rsidP="004A2714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14:paraId="3A5B5B08" w14:textId="0C30F7ED" w:rsidR="00CC0A8F" w:rsidRPr="005F0F31" w:rsidRDefault="00CC0A8F" w:rsidP="004A2714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</w:p>
        </w:tc>
      </w:tr>
      <w:tr w:rsidR="00CC0A8F" w:rsidRPr="005F0F31" w14:paraId="60CAFE1A" w14:textId="77777777" w:rsidTr="004642F0">
        <w:trPr>
          <w:trHeight w:val="450"/>
          <w:jc w:val="center"/>
        </w:trPr>
        <w:tc>
          <w:tcPr>
            <w:tcW w:w="4534" w:type="dxa"/>
            <w:vMerge/>
          </w:tcPr>
          <w:p w14:paraId="2D76C5C0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14:paraId="408D25A6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14:paraId="01EA356A" w14:textId="0B9769DE"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14:paraId="110FCA66" w14:textId="3AAAFC68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25D468F3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14:paraId="633BF330" w14:textId="77777777" w:rsidTr="001C55B6">
        <w:trPr>
          <w:trHeight w:val="3312"/>
          <w:jc w:val="center"/>
        </w:trPr>
        <w:tc>
          <w:tcPr>
            <w:tcW w:w="4534" w:type="dxa"/>
            <w:vMerge/>
          </w:tcPr>
          <w:p w14:paraId="668324C1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025DCE0" w14:textId="0441F430" w:rsidR="00CC0A8F" w:rsidRPr="005F0F31" w:rsidRDefault="00CC0A8F" w:rsidP="004642F0">
            <w:pPr>
              <w:pStyle w:val="NoSpacing"/>
              <w:rPr>
                <w:noProof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14:paraId="57975245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14:paraId="2C88D719" w14:textId="77777777" w:rsidTr="00C46111">
        <w:trPr>
          <w:trHeight w:val="2304"/>
          <w:jc w:val="center"/>
        </w:trPr>
        <w:tc>
          <w:tcPr>
            <w:tcW w:w="4534" w:type="dxa"/>
            <w:vMerge/>
          </w:tcPr>
          <w:p w14:paraId="0DED5547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14:paraId="64ED3A4A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14:paraId="7BE21D3E" w14:textId="3B0788CF" w:rsidR="007D43B3" w:rsidRPr="00F37523" w:rsidRDefault="007D43B3" w:rsidP="00F37523">
            <w:pPr>
              <w:pStyle w:val="Title"/>
            </w:pPr>
          </w:p>
        </w:tc>
      </w:tr>
    </w:tbl>
    <w:p w14:paraId="18B0B26D" w14:textId="6BA3E56C" w:rsidR="00CC0A8F" w:rsidRPr="00CC0A8F" w:rsidRDefault="00A708B1" w:rsidP="00C46111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9A97B7" wp14:editId="5B38E198">
                <wp:simplePos x="0" y="0"/>
                <wp:positionH relativeFrom="column">
                  <wp:posOffset>3039533</wp:posOffset>
                </wp:positionH>
                <wp:positionV relativeFrom="paragraph">
                  <wp:posOffset>-6754707</wp:posOffset>
                </wp:positionV>
                <wp:extent cx="3028950" cy="7277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27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55C9B" w14:textId="77777777" w:rsidR="00A708B1" w:rsidRDefault="00A708B1" w:rsidP="00A708B1">
                            <w:pPr>
                              <w:widowControl w:val="0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</w:p>
                          <w:p w14:paraId="11300D48" w14:textId="589B1C08" w:rsidR="001E66BB" w:rsidRPr="00647283" w:rsidRDefault="0035342B" w:rsidP="00195E1B">
                            <w:pPr>
                              <w:widowControl w:val="0"/>
                              <w:bidi/>
                              <w:spacing w:after="160" w:line="360" w:lineRule="auto"/>
                              <w:jc w:val="both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1</w:t>
                            </w:r>
                            <w:r w:rsidR="001E66BB"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ورود افراد ناشناس به اتاق بیمار و بخش را به پرستار یا انتظامات اطلاع دهند.</w:t>
                            </w:r>
                            <w:r w:rsidR="001E66BB"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B7A4FCE" w14:textId="586061CE" w:rsidR="001E66BB" w:rsidRPr="00647283" w:rsidRDefault="0035342B" w:rsidP="00195E1B">
                            <w:pPr>
                              <w:widowControl w:val="0"/>
                              <w:bidi/>
                              <w:spacing w:after="160" w:line="360" w:lineRule="auto"/>
                              <w:jc w:val="both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2</w:t>
                            </w:r>
                            <w:r w:rsidR="001E66BB"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عدم استعمال دخانیات در بخش </w:t>
                            </w: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ها و بیمارستان</w:t>
                            </w:r>
                            <w:r w:rsidR="00C5748E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ممنوع</w:t>
                            </w:r>
                            <w:r w:rsidR="00077B8A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می باشد.</w:t>
                            </w:r>
                          </w:p>
                          <w:p w14:paraId="1E548B13" w14:textId="605E30EB" w:rsidR="001E66BB" w:rsidRPr="00647283" w:rsidRDefault="001E66BB" w:rsidP="00195E1B">
                            <w:pPr>
                              <w:widowControl w:val="0"/>
                              <w:bidi/>
                              <w:spacing w:after="160" w:line="360" w:lineRule="auto"/>
                              <w:jc w:val="both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</w:pPr>
                            <w:r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</w:t>
                            </w:r>
                            <w:r w:rsidR="00C5748E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3</w:t>
                            </w:r>
                            <w:r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- </w:t>
                            </w:r>
                            <w:r w:rsidR="00C5748E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رعایت ساعت ملاقات با تاکید بر ساعات اعلام </w:t>
                            </w:r>
                            <w:r w:rsidR="00077B8A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شده 15:30 الی 16:30 </w:t>
                            </w:r>
                            <w:r w:rsidR="001759CA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انجام گیرد.</w:t>
                            </w:r>
                          </w:p>
                          <w:p w14:paraId="2C68077C" w14:textId="21BF82EE" w:rsidR="001E66BB" w:rsidRPr="00647283" w:rsidRDefault="001E66BB" w:rsidP="00195E1B">
                            <w:pPr>
                              <w:widowControl w:val="0"/>
                              <w:bidi/>
                              <w:spacing w:after="160" w:line="360" w:lineRule="auto"/>
                              <w:jc w:val="both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</w:pPr>
                            <w:r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</w:t>
                            </w:r>
                            <w:r w:rsidR="00B22770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4</w:t>
                            </w:r>
                            <w:r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- </w:t>
                            </w:r>
                            <w:r w:rsidR="00D63F3F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عدم پرداخت وجه نقد به واحد ها و </w:t>
                            </w:r>
                            <w:r w:rsidR="00F475E3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افراد</w:t>
                            </w:r>
                            <w:r w:rsidR="00D63F3F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در بیمارستان به غیر از صندوق ممنوع می باشد.</w:t>
                            </w:r>
                          </w:p>
                          <w:p w14:paraId="2DF3E0A3" w14:textId="5C70E659" w:rsidR="001E66BB" w:rsidRPr="00647283" w:rsidRDefault="00F475E3" w:rsidP="00195E1B">
                            <w:pPr>
                              <w:widowControl w:val="0"/>
                              <w:bidi/>
                              <w:spacing w:after="160" w:line="360" w:lineRule="auto"/>
                              <w:jc w:val="both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5</w:t>
                            </w:r>
                            <w:r w:rsidR="001E66BB"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گزارش سرقت، تهدید، مزاحمت یا رفتار غیر عادی </w:t>
                            </w:r>
                            <w:r w:rsidR="001759CA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بلافاصله</w:t>
                            </w: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به حراست و یا دفتر انتظامات اطلاع داده شود.</w:t>
                            </w:r>
                          </w:p>
                          <w:p w14:paraId="7FFD96B7" w14:textId="08DC58D6" w:rsidR="001E66BB" w:rsidRDefault="00F475E3" w:rsidP="00195E1B">
                            <w:pPr>
                              <w:widowControl w:val="0"/>
                              <w:bidi/>
                              <w:spacing w:after="160" w:line="360" w:lineRule="auto"/>
                              <w:jc w:val="both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6</w:t>
                            </w:r>
                            <w:r w:rsidR="001E66BB" w:rsidRPr="00647283"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 xml:space="preserve"> آوردن وسایل خطرناک (چاقو، قیچی، مواد قابل اشتعال مثل پیک نیک به داخل بخش)</w:t>
                            </w:r>
                            <w:r w:rsidR="001759CA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ممنوع می باشد.</w:t>
                            </w:r>
                          </w:p>
                          <w:p w14:paraId="4C80386A" w14:textId="0FD67937" w:rsidR="004B3EE6" w:rsidRPr="004B3EE6" w:rsidRDefault="004B3EE6" w:rsidP="00195E1B">
                            <w:pPr>
                              <w:widowControl w:val="0"/>
                              <w:bidi/>
                              <w:spacing w:after="160" w:line="360" w:lineRule="auto"/>
                              <w:jc w:val="both"/>
                              <w:rPr>
                                <w:rFonts w:ascii="Yakout Linotype Light" w:hAnsi="Yakout Linotype Light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7-عدم ارائه اطلاعات به افراد خارج از تیم پزشکی بیمار یا افراد غیر مسئول (شخصی</w:t>
                            </w:r>
                            <w:r w:rsidRPr="004B3EE6">
                              <w:rPr>
                                <w:rFonts w:ascii="Yakout Linotype Light" w:hAnsi="Yakout Linotype Light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  <w:t>_پرونده_ کدملی) ممنوع می باشد.</w:t>
                            </w:r>
                          </w:p>
                          <w:p w14:paraId="1C54D4B2" w14:textId="77777777" w:rsidR="003B78E9" w:rsidRDefault="003B78E9" w:rsidP="00195E1B">
                            <w:pPr>
                              <w:bidi/>
                              <w:spacing w:after="164"/>
                              <w:ind w:right="58"/>
                              <w:rPr>
                                <w:b/>
                                <w:bCs/>
                                <w:color w:val="FF2F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DC39B29" w14:textId="37FCDE52" w:rsidR="003B78E9" w:rsidRPr="00AE386A" w:rsidRDefault="003B78E9" w:rsidP="003B78E9">
                            <w:pPr>
                              <w:bidi/>
                              <w:spacing w:after="164"/>
                              <w:ind w:right="58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AE386A">
                              <w:rPr>
                                <w:b/>
                                <w:bCs/>
                                <w:color w:val="FF2F00"/>
                                <w:sz w:val="36"/>
                                <w:szCs w:val="36"/>
                                <w:rtl/>
                              </w:rPr>
                              <w:t>ساعت ملاقات همه روزه :</w:t>
                            </w:r>
                          </w:p>
                          <w:p w14:paraId="64245214" w14:textId="502EE720" w:rsidR="003B78E9" w:rsidRPr="00AE386A" w:rsidRDefault="003B78E9" w:rsidP="003B78E9">
                            <w:pPr>
                              <w:bidi/>
                              <w:spacing w:after="164"/>
                              <w:ind w:right="142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AE386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از ساعت </w:t>
                            </w:r>
                            <w:r w:rsidR="007E31CB">
                              <w:rPr>
                                <w:rFonts w:hint="cs"/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>15</w:t>
                            </w:r>
                            <w:r w:rsidRPr="00AE386A">
                              <w:rPr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  <w:r w:rsidR="007E31CB">
                              <w:rPr>
                                <w:rFonts w:hint="cs"/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>30</w:t>
                            </w:r>
                            <w:r w:rsidRPr="00AE386A">
                              <w:rPr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 xml:space="preserve"> تا </w:t>
                            </w:r>
                            <w:r w:rsidR="007E31CB">
                              <w:rPr>
                                <w:rFonts w:hint="cs"/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>16</w:t>
                            </w:r>
                            <w:r w:rsidRPr="00AE386A">
                              <w:rPr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  <w:r w:rsidR="007E31CB">
                              <w:rPr>
                                <w:rFonts w:hint="cs"/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>30</w:t>
                            </w:r>
                            <w:r w:rsidRPr="00AE386A">
                              <w:rPr>
                                <w:b/>
                                <w:bCs/>
                                <w:color w:val="004D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E386A"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میباشد.</w:t>
                            </w:r>
                          </w:p>
                          <w:p w14:paraId="606DAF77" w14:textId="576E6A37" w:rsidR="003B78E9" w:rsidRPr="00AE386A" w:rsidRDefault="003B78E9" w:rsidP="003B78E9">
                            <w:pPr>
                              <w:bidi/>
                              <w:spacing w:after="78"/>
                              <w:ind w:right="492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AE386A">
                              <w:rPr>
                                <w:b/>
                                <w:bCs/>
                                <w:color w:val="FF2F00"/>
                                <w:sz w:val="36"/>
                                <w:szCs w:val="36"/>
                                <w:rtl/>
                              </w:rPr>
                              <w:t xml:space="preserve">شماره تلفن : </w:t>
                            </w:r>
                            <w:r w:rsidR="007E31CB">
                              <w:rPr>
                                <w:rFonts w:hint="cs"/>
                                <w:b/>
                                <w:bCs/>
                                <w:color w:val="FF2F00"/>
                                <w:sz w:val="36"/>
                                <w:szCs w:val="36"/>
                                <w:rtl/>
                              </w:rPr>
                              <w:t>38271578</w:t>
                            </w:r>
                            <w:r w:rsidRPr="00AE386A">
                              <w:rPr>
                                <w:b/>
                                <w:bCs/>
                                <w:color w:val="FF2F00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  <w:r w:rsidR="007E31CB">
                              <w:rPr>
                                <w:rFonts w:hint="cs"/>
                                <w:b/>
                                <w:bCs/>
                                <w:color w:val="FF2F00"/>
                                <w:sz w:val="36"/>
                                <w:szCs w:val="36"/>
                                <w:rtl/>
                              </w:rPr>
                              <w:t>081</w:t>
                            </w:r>
                          </w:p>
                          <w:p w14:paraId="0A3222AD" w14:textId="77777777" w:rsidR="001E66BB" w:rsidRDefault="001E66BB" w:rsidP="001E66BB">
                            <w:pPr>
                              <w:widowControl w:val="0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</w:p>
                          <w:p w14:paraId="20D4F779" w14:textId="77777777" w:rsidR="00A708B1" w:rsidRDefault="00A708B1" w:rsidP="001E66BB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97B7" id="Text Box 15" o:spid="_x0000_s1029" type="#_x0000_t202" style="position:absolute;margin-left:239.35pt;margin-top:-531.85pt;width:238.5pt;height:57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" filled="f" stroked="f" strokeweight=".5pt">
                <v:textbox>
                  <w:txbxContent>
                    <w:p w14:paraId="16A55C9B" w14:textId="77777777" w:rsidR="00A708B1" w:rsidRDefault="00A708B1" w:rsidP="00A708B1">
                      <w:pPr>
                        <w:widowControl w:val="0"/>
                        <w:rPr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tl/>
                          <w:lang w:bidi="fa-IR"/>
                          <w14:ligatures w14:val="none"/>
                        </w:rPr>
                        <w:t> </w:t>
                      </w:r>
                    </w:p>
                    <w:p w14:paraId="11300D48" w14:textId="589B1C08" w:rsidR="001E66BB" w:rsidRPr="00647283" w:rsidRDefault="0035342B" w:rsidP="00195E1B">
                      <w:pPr>
                        <w:widowControl w:val="0"/>
                        <w:bidi/>
                        <w:spacing w:after="160" w:line="360" w:lineRule="auto"/>
                        <w:jc w:val="both"/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lang w:bidi="fa-IR"/>
                          <w14:ligatures w14:val="none"/>
                        </w:rPr>
                      </w:pP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1</w:t>
                      </w:r>
                      <w:r w:rsidR="001E66BB"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ورود افراد ناشناس به اتاق بیمار و بخش را به پرستار یا انتظامات اطلاع دهند.</w:t>
                      </w:r>
                      <w:r w:rsidR="001E66BB"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</w:t>
                      </w:r>
                    </w:p>
                    <w:p w14:paraId="7B7A4FCE" w14:textId="586061CE" w:rsidR="001E66BB" w:rsidRPr="00647283" w:rsidRDefault="0035342B" w:rsidP="00195E1B">
                      <w:pPr>
                        <w:widowControl w:val="0"/>
                        <w:bidi/>
                        <w:spacing w:after="160" w:line="360" w:lineRule="auto"/>
                        <w:jc w:val="both"/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2</w:t>
                      </w:r>
                      <w:r w:rsidR="001E66BB"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عدم استعمال دخانیات در بخش </w:t>
                      </w: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ها و بیمارستان</w:t>
                      </w:r>
                      <w:r w:rsidR="00C5748E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ممنوع</w:t>
                      </w:r>
                      <w:r w:rsidR="00077B8A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می باشد.</w:t>
                      </w:r>
                    </w:p>
                    <w:p w14:paraId="1E548B13" w14:textId="605E30EB" w:rsidR="001E66BB" w:rsidRPr="00647283" w:rsidRDefault="001E66BB" w:rsidP="00195E1B">
                      <w:pPr>
                        <w:widowControl w:val="0"/>
                        <w:bidi/>
                        <w:spacing w:after="160" w:line="360" w:lineRule="auto"/>
                        <w:jc w:val="both"/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</w:pPr>
                      <w:r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</w:t>
                      </w:r>
                      <w:r w:rsidR="00C5748E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3</w:t>
                      </w:r>
                      <w:r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- </w:t>
                      </w:r>
                      <w:r w:rsidR="00C5748E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رعایت ساعت ملاقات با تاکید بر ساعات اعلام </w:t>
                      </w:r>
                      <w:r w:rsidR="00077B8A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شده 15:30 الی 16:30 </w:t>
                      </w:r>
                      <w:r w:rsidR="001759CA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انجام گیرد.</w:t>
                      </w:r>
                    </w:p>
                    <w:p w14:paraId="2C68077C" w14:textId="21BF82EE" w:rsidR="001E66BB" w:rsidRPr="00647283" w:rsidRDefault="001E66BB" w:rsidP="00195E1B">
                      <w:pPr>
                        <w:widowControl w:val="0"/>
                        <w:bidi/>
                        <w:spacing w:after="160" w:line="360" w:lineRule="auto"/>
                        <w:jc w:val="both"/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</w:pPr>
                      <w:r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</w:t>
                      </w:r>
                      <w:r w:rsidR="00B22770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4</w:t>
                      </w:r>
                      <w:r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- </w:t>
                      </w:r>
                      <w:r w:rsidR="00D63F3F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عدم پرداخت وجه نقد به واحد ها و </w:t>
                      </w:r>
                      <w:r w:rsidR="00F475E3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افراد</w:t>
                      </w:r>
                      <w:r w:rsidR="00D63F3F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در بیمارستان به غیر از صندوق ممنوع می باشد.</w:t>
                      </w:r>
                    </w:p>
                    <w:p w14:paraId="2DF3E0A3" w14:textId="5C70E659" w:rsidR="001E66BB" w:rsidRPr="00647283" w:rsidRDefault="00F475E3" w:rsidP="00195E1B">
                      <w:pPr>
                        <w:widowControl w:val="0"/>
                        <w:bidi/>
                        <w:spacing w:after="160" w:line="360" w:lineRule="auto"/>
                        <w:jc w:val="both"/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5</w:t>
                      </w:r>
                      <w:r w:rsidR="001E66BB"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-</w:t>
                      </w: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گزارش سرقت، تهدید، مزاحمت یا رفتار غیر عادی </w:t>
                      </w:r>
                      <w:r w:rsidR="001759CA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بلافاصله</w:t>
                      </w: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به حراست و یا دفتر انتظامات اطلاع داده شود.</w:t>
                      </w:r>
                    </w:p>
                    <w:p w14:paraId="7FFD96B7" w14:textId="08DC58D6" w:rsidR="001E66BB" w:rsidRDefault="00F475E3" w:rsidP="00195E1B">
                      <w:pPr>
                        <w:widowControl w:val="0"/>
                        <w:bidi/>
                        <w:spacing w:after="160" w:line="360" w:lineRule="auto"/>
                        <w:jc w:val="both"/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6</w:t>
                      </w:r>
                      <w:r w:rsidR="001E66BB" w:rsidRPr="00647283"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-</w:t>
                      </w: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 xml:space="preserve"> آوردن وسایل خطرناک (چاقو، قیچی، مواد قابل اشتعال مثل پیک نیک به داخل بخش)</w:t>
                      </w:r>
                      <w:r w:rsidR="001759CA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ممنوع می باشد.</w:t>
                      </w:r>
                    </w:p>
                    <w:p w14:paraId="4C80386A" w14:textId="0FD67937" w:rsidR="004B3EE6" w:rsidRPr="004B3EE6" w:rsidRDefault="004B3EE6" w:rsidP="00195E1B">
                      <w:pPr>
                        <w:widowControl w:val="0"/>
                        <w:bidi/>
                        <w:spacing w:after="160" w:line="360" w:lineRule="auto"/>
                        <w:jc w:val="both"/>
                        <w:rPr>
                          <w:rFonts w:ascii="Yakout Linotype Light" w:hAnsi="Yakout Linotype Light" w:cs="Arial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7-عدم ارائه اطلاعات به افراد خارج از تیم پزشکی بیمار یا افراد غیر مسئول (شخصی</w:t>
                      </w:r>
                      <w:r w:rsidRPr="004B3EE6">
                        <w:rPr>
                          <w:rFonts w:ascii="Yakout Linotype Light" w:hAnsi="Yakout Linotype Light" w:cs="B Nazanin" w:hint="cs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  <w:t>_پرونده_ کدملی) ممنوع می باشد.</w:t>
                      </w:r>
                    </w:p>
                    <w:p w14:paraId="1C54D4B2" w14:textId="77777777" w:rsidR="003B78E9" w:rsidRDefault="003B78E9" w:rsidP="00195E1B">
                      <w:pPr>
                        <w:bidi/>
                        <w:spacing w:after="164"/>
                        <w:ind w:right="58"/>
                        <w:rPr>
                          <w:b/>
                          <w:bCs/>
                          <w:color w:val="FF2F00"/>
                          <w:sz w:val="36"/>
                          <w:szCs w:val="36"/>
                          <w:rtl/>
                        </w:rPr>
                      </w:pPr>
                    </w:p>
                    <w:p w14:paraId="4DC39B29" w14:textId="37FCDE52" w:rsidR="003B78E9" w:rsidRPr="00AE386A" w:rsidRDefault="003B78E9" w:rsidP="003B78E9">
                      <w:pPr>
                        <w:bidi/>
                        <w:spacing w:after="164"/>
                        <w:ind w:right="58"/>
                        <w:jc w:val="center"/>
                        <w:rPr>
                          <w:sz w:val="16"/>
                          <w:szCs w:val="18"/>
                        </w:rPr>
                      </w:pPr>
                      <w:r w:rsidRPr="00AE386A">
                        <w:rPr>
                          <w:b/>
                          <w:bCs/>
                          <w:color w:val="FF2F00"/>
                          <w:sz w:val="36"/>
                          <w:szCs w:val="36"/>
                          <w:rtl/>
                        </w:rPr>
                        <w:t>ساعت ملاقات همه روزه :</w:t>
                      </w:r>
                    </w:p>
                    <w:p w14:paraId="64245214" w14:textId="502EE720" w:rsidR="003B78E9" w:rsidRPr="00AE386A" w:rsidRDefault="003B78E9" w:rsidP="003B78E9">
                      <w:pPr>
                        <w:bidi/>
                        <w:spacing w:after="164"/>
                        <w:ind w:right="142"/>
                        <w:jc w:val="center"/>
                        <w:rPr>
                          <w:sz w:val="16"/>
                          <w:szCs w:val="18"/>
                        </w:rPr>
                      </w:pPr>
                      <w:r w:rsidRPr="00AE386A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از ساعت </w:t>
                      </w:r>
                      <w:r w:rsidR="007E31CB">
                        <w:rPr>
                          <w:rFonts w:hint="cs"/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>15</w:t>
                      </w:r>
                      <w:r w:rsidRPr="00AE386A">
                        <w:rPr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>:</w:t>
                      </w:r>
                      <w:r w:rsidR="007E31CB">
                        <w:rPr>
                          <w:rFonts w:hint="cs"/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>30</w:t>
                      </w:r>
                      <w:r w:rsidRPr="00AE386A">
                        <w:rPr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 xml:space="preserve"> تا </w:t>
                      </w:r>
                      <w:r w:rsidR="007E31CB">
                        <w:rPr>
                          <w:rFonts w:hint="cs"/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>16</w:t>
                      </w:r>
                      <w:r w:rsidRPr="00AE386A">
                        <w:rPr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>:</w:t>
                      </w:r>
                      <w:r w:rsidR="007E31CB">
                        <w:rPr>
                          <w:rFonts w:hint="cs"/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>30</w:t>
                      </w:r>
                      <w:r w:rsidRPr="00AE386A">
                        <w:rPr>
                          <w:b/>
                          <w:bCs/>
                          <w:color w:val="004DC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E386A"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  <w:t>میباشد.</w:t>
                      </w:r>
                    </w:p>
                    <w:p w14:paraId="606DAF77" w14:textId="576E6A37" w:rsidR="003B78E9" w:rsidRPr="00AE386A" w:rsidRDefault="003B78E9" w:rsidP="003B78E9">
                      <w:pPr>
                        <w:bidi/>
                        <w:spacing w:after="78"/>
                        <w:ind w:right="492"/>
                        <w:jc w:val="center"/>
                        <w:rPr>
                          <w:sz w:val="16"/>
                          <w:szCs w:val="18"/>
                        </w:rPr>
                      </w:pPr>
                      <w:r w:rsidRPr="00AE386A">
                        <w:rPr>
                          <w:b/>
                          <w:bCs/>
                          <w:color w:val="FF2F00"/>
                          <w:sz w:val="36"/>
                          <w:szCs w:val="36"/>
                          <w:rtl/>
                        </w:rPr>
                        <w:t xml:space="preserve">شماره تلفن : </w:t>
                      </w:r>
                      <w:r w:rsidR="007E31CB">
                        <w:rPr>
                          <w:rFonts w:hint="cs"/>
                          <w:b/>
                          <w:bCs/>
                          <w:color w:val="FF2F00"/>
                          <w:sz w:val="36"/>
                          <w:szCs w:val="36"/>
                          <w:rtl/>
                        </w:rPr>
                        <w:t>38271578</w:t>
                      </w:r>
                      <w:r w:rsidRPr="00AE386A">
                        <w:rPr>
                          <w:b/>
                          <w:bCs/>
                          <w:color w:val="FF2F00"/>
                          <w:sz w:val="36"/>
                          <w:szCs w:val="36"/>
                          <w:rtl/>
                        </w:rPr>
                        <w:t>-</w:t>
                      </w:r>
                      <w:r w:rsidR="007E31CB">
                        <w:rPr>
                          <w:rFonts w:hint="cs"/>
                          <w:b/>
                          <w:bCs/>
                          <w:color w:val="FF2F00"/>
                          <w:sz w:val="36"/>
                          <w:szCs w:val="36"/>
                          <w:rtl/>
                        </w:rPr>
                        <w:t>081</w:t>
                      </w:r>
                    </w:p>
                    <w:p w14:paraId="0A3222AD" w14:textId="77777777" w:rsidR="001E66BB" w:rsidRDefault="001E66BB" w:rsidP="001E66BB">
                      <w:pPr>
                        <w:widowControl w:val="0"/>
                        <w:rPr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tl/>
                          <w:lang w:bidi="fa-IR"/>
                          <w14:ligatures w14:val="none"/>
                        </w:rPr>
                        <w:t> </w:t>
                      </w:r>
                    </w:p>
                    <w:p w14:paraId="20D4F779" w14:textId="77777777" w:rsidR="00A708B1" w:rsidRDefault="00A708B1" w:rsidP="001E66BB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F8F462" wp14:editId="2652EB8C">
                <wp:simplePos x="0" y="0"/>
                <wp:positionH relativeFrom="column">
                  <wp:posOffset>6305550</wp:posOffset>
                </wp:positionH>
                <wp:positionV relativeFrom="paragraph">
                  <wp:posOffset>-6679565</wp:posOffset>
                </wp:positionV>
                <wp:extent cx="2990850" cy="7200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720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0CE3D" w14:textId="19B260C4" w:rsidR="001E66BB" w:rsidRPr="00647283" w:rsidRDefault="00A708B1" w:rsidP="00647283">
                            <w:pPr>
                              <w:widowControl w:val="0"/>
                              <w:bidi/>
                              <w:rPr>
                                <w:rFonts w:cs="B Nazanin"/>
                                <w:color w:val="4472C4" w:themeColor="accent1"/>
                                <w:sz w:val="32"/>
                                <w:szCs w:val="32"/>
                                <w:lang w:bidi="fa-IR"/>
                                <w14:ligatures w14:val="none"/>
                              </w:rPr>
                            </w:pPr>
                            <w:r w:rsidRPr="00647283">
                              <w:rPr>
                                <w:rFonts w:ascii="Calibri" w:hAnsi="Calibri" w:cs="Calibri" w:hint="cs"/>
                                <w:color w:val="4472C4" w:themeColor="accent1"/>
                                <w:sz w:val="32"/>
                                <w:szCs w:val="32"/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</w:p>
                          <w:p w14:paraId="15F4AA6B" w14:textId="50EF6BEB" w:rsidR="001E66BB" w:rsidRPr="00195E1B" w:rsidRDefault="00734281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بالا بودن نرده تخت و حضور والدین جهت پیشگیری از سقوط بیمار الزامیست.</w:t>
                            </w:r>
                          </w:p>
                          <w:p w14:paraId="40532191" w14:textId="1622EF65" w:rsidR="00734281" w:rsidRPr="00195E1B" w:rsidRDefault="00734281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 صورت نیاز به حضور پرستار، زنگ احضار پرستار را بزنید.</w:t>
                            </w:r>
                          </w:p>
                          <w:p w14:paraId="12700CD3" w14:textId="6B12DA79" w:rsidR="00734281" w:rsidRPr="00195E1B" w:rsidRDefault="00734281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 صورتیکه رژیم غذایی خاصی دارید حتما پرستار بخش را مطلع کنید.</w:t>
                            </w:r>
                          </w:p>
                          <w:p w14:paraId="3487192A" w14:textId="38CF3345" w:rsidR="00734281" w:rsidRPr="00195E1B" w:rsidRDefault="00734281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لطفا در صورت همراه داشتن اشیاء قیمتی به همراه معتمد خود تحویل نمائید، زیرا بیمارستان مسئولیتی در قبال آن ندارد.</w:t>
                            </w:r>
                          </w:p>
                          <w:p w14:paraId="034C5E8E" w14:textId="767C3ECB" w:rsidR="00920EC6" w:rsidRPr="00195E1B" w:rsidRDefault="00920EC6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از اینکه با پرستاران و پزشکان همکاری</w:t>
                            </w:r>
                            <w:r w:rsidR="000A714D"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میکنید، متشکریم.</w:t>
                            </w:r>
                          </w:p>
                          <w:p w14:paraId="6F14CA0E" w14:textId="7B0D38C8" w:rsidR="000A714D" w:rsidRPr="00195E1B" w:rsidRDefault="000A714D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توجه </w:t>
                            </w:r>
                            <w:r w:rsidR="000437D6"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به متفاوت بودن هزینه اتاق های تک تخته، دو تخته و چهار تخته در اسرع وقت جهت تعیین و انتخاب تخت و اتاق به ایستگاه پرستاری مراجعه کنید.</w:t>
                            </w:r>
                          </w:p>
                          <w:p w14:paraId="7FDBBF6E" w14:textId="42E094F7" w:rsidR="00CF2025" w:rsidRPr="00195E1B" w:rsidRDefault="002B7AE9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انتخاب</w:t>
                            </w:r>
                            <w:r w:rsidR="00CF2025"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اتاق تک تخته یا دو تخته به معنای داشتن 2 یا 3 </w:t>
                            </w:r>
                            <w:r w:rsidR="003122BB"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همراه نمی باشد و در بخش اطفال همراه بیمار فقط یک نفر خانم می تواند باشد. لطفا تقاضای همراه اضافه نداشته باشید</w:t>
                            </w:r>
                          </w:p>
                          <w:p w14:paraId="75B4D268" w14:textId="61F79C14" w:rsidR="002B7AE9" w:rsidRPr="00195E1B" w:rsidRDefault="002B7AE9" w:rsidP="00195E1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bidi/>
                              <w:spacing w:line="276" w:lineRule="auto"/>
                              <w:ind w:left="299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95E1B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 شیفت صبح ویزیت توسط پزشک مربوطه انجام می شود.</w:t>
                            </w:r>
                          </w:p>
                          <w:p w14:paraId="53E28B42" w14:textId="77777777" w:rsidR="00647283" w:rsidRPr="00647283" w:rsidRDefault="00647283" w:rsidP="00195E1B">
                            <w:pPr>
                              <w:widowControl w:val="0"/>
                              <w:bidi/>
                              <w:spacing w:after="160" w:line="276" w:lineRule="auto"/>
                              <w:ind w:left="299"/>
                              <w:jc w:val="both"/>
                              <w:rPr>
                                <w:rFonts w:ascii="Yakout Linotype Light" w:hAnsi="Yakout Linotype Light" w:cs="B Nazanin"/>
                                <w:b/>
                                <w:bCs/>
                                <w:sz w:val="22"/>
                                <w:szCs w:val="22"/>
                                <w:rtl/>
                                <w:lang w:bidi="fa-IR"/>
                                <w14:ligatures w14:val="none"/>
                              </w:rPr>
                            </w:pPr>
                          </w:p>
                          <w:p w14:paraId="7CC1FD48" w14:textId="77777777" w:rsidR="001E66BB" w:rsidRDefault="001E66BB" w:rsidP="00195E1B">
                            <w:pPr>
                              <w:widowControl w:val="0"/>
                              <w:spacing w:line="276" w:lineRule="auto"/>
                              <w:ind w:left="299"/>
                              <w:jc w:val="both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</w:p>
                          <w:p w14:paraId="6466529E" w14:textId="77777777" w:rsidR="00A708B1" w:rsidRPr="00A708B1" w:rsidRDefault="00A708B1" w:rsidP="00A708B1">
                            <w:pPr>
                              <w:rPr>
                                <w:rFonts w:cs="B Nazani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F462" id="Text Box 16" o:spid="_x0000_s1030" type="#_x0000_t202" style="position:absolute;margin-left:496.5pt;margin-top:-525.95pt;width:235.5pt;height:56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" filled="f" stroked="f" strokeweight=".5pt">
                <v:textbox>
                  <w:txbxContent>
                    <w:p w14:paraId="0C00CE3D" w14:textId="19B260C4" w:rsidR="001E66BB" w:rsidRPr="00647283" w:rsidRDefault="00A708B1" w:rsidP="00647283">
                      <w:pPr>
                        <w:widowControl w:val="0"/>
                        <w:bidi/>
                        <w:rPr>
                          <w:rFonts w:cs="B Nazanin"/>
                          <w:color w:val="4472C4" w:themeColor="accent1"/>
                          <w:sz w:val="32"/>
                          <w:szCs w:val="32"/>
                          <w:lang w:bidi="fa-IR"/>
                          <w14:ligatures w14:val="none"/>
                        </w:rPr>
                      </w:pPr>
                      <w:r w:rsidRPr="00647283">
                        <w:rPr>
                          <w:rFonts w:ascii="Calibri" w:hAnsi="Calibri" w:cs="Calibri" w:hint="cs"/>
                          <w:color w:val="4472C4" w:themeColor="accent1"/>
                          <w:sz w:val="32"/>
                          <w:szCs w:val="32"/>
                          <w:rtl/>
                          <w:lang w:bidi="fa-IR"/>
                          <w14:ligatures w14:val="none"/>
                        </w:rPr>
                        <w:t> </w:t>
                      </w:r>
                    </w:p>
                    <w:p w14:paraId="15F4AA6B" w14:textId="50EF6BEB" w:rsidR="001E66BB" w:rsidRPr="00195E1B" w:rsidRDefault="00734281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بالا بودن نرده تخت و حضور والدین جهت پیشگیری از سقوط بیمار الزامیست.</w:t>
                      </w:r>
                    </w:p>
                    <w:p w14:paraId="40532191" w14:textId="1622EF65" w:rsidR="00734281" w:rsidRPr="00195E1B" w:rsidRDefault="00734281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در صورت نیاز به حضور پرستار، زنگ احضار پرستار را بزنید.</w:t>
                      </w:r>
                    </w:p>
                    <w:p w14:paraId="12700CD3" w14:textId="6B12DA79" w:rsidR="00734281" w:rsidRPr="00195E1B" w:rsidRDefault="00734281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در صورتیکه رژیم غذایی خاصی دارید حتما پرستار بخش را مطلع کنید.</w:t>
                      </w:r>
                    </w:p>
                    <w:p w14:paraId="3487192A" w14:textId="38CF3345" w:rsidR="00734281" w:rsidRPr="00195E1B" w:rsidRDefault="00734281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لطفا در صورت همراه داشتن اشیاء قیمتی به همراه معتمد خود تحویل نمائید، زیرا بیمارستان مسئولیتی در قبال آن ندارد.</w:t>
                      </w:r>
                    </w:p>
                    <w:p w14:paraId="034C5E8E" w14:textId="767C3ECB" w:rsidR="00920EC6" w:rsidRPr="00195E1B" w:rsidRDefault="00920EC6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از اینکه با پرستاران و پزشکان همکاری</w:t>
                      </w:r>
                      <w:r w:rsidR="000A714D"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 میکنید، متشکریم.</w:t>
                      </w:r>
                    </w:p>
                    <w:p w14:paraId="6F14CA0E" w14:textId="7B0D38C8" w:rsidR="000A714D" w:rsidRPr="00195E1B" w:rsidRDefault="000A714D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با توجه </w:t>
                      </w:r>
                      <w:r w:rsidR="000437D6"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به متفاوت بودن هزینه اتاق های تک تخته، دو تخته و چهار تخته در اسرع وقت جهت تعیین و انتخاب تخت و اتاق به ایستگاه پرستاری مراجعه کنید.</w:t>
                      </w:r>
                    </w:p>
                    <w:p w14:paraId="7FDBBF6E" w14:textId="42E094F7" w:rsidR="00CF2025" w:rsidRPr="00195E1B" w:rsidRDefault="002B7AE9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انتخاب</w:t>
                      </w:r>
                      <w:r w:rsidR="00CF2025"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 اتاق تک تخته یا دو تخته به معنای داشتن 2 یا 3 </w:t>
                      </w:r>
                      <w:r w:rsidR="003122BB"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همراه نمی باشد و در بخش اطفال همراه بیمار فقط یک نفر خانم می تواند باشد. لطفا تقاضای همراه اضافه نداشته باشید</w:t>
                      </w:r>
                    </w:p>
                    <w:p w14:paraId="75B4D268" w14:textId="61F79C14" w:rsidR="002B7AE9" w:rsidRPr="00195E1B" w:rsidRDefault="002B7AE9" w:rsidP="00195E1B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/>
                        <w:spacing w:line="276" w:lineRule="auto"/>
                        <w:ind w:left="299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95E1B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در شیفت صبح ویزیت توسط پزشک مربوطه انجام می شود.</w:t>
                      </w:r>
                    </w:p>
                    <w:p w14:paraId="53E28B42" w14:textId="77777777" w:rsidR="00647283" w:rsidRPr="00647283" w:rsidRDefault="00647283" w:rsidP="00195E1B">
                      <w:pPr>
                        <w:widowControl w:val="0"/>
                        <w:bidi/>
                        <w:spacing w:after="160" w:line="276" w:lineRule="auto"/>
                        <w:ind w:left="299"/>
                        <w:jc w:val="both"/>
                        <w:rPr>
                          <w:rFonts w:ascii="Yakout Linotype Light" w:hAnsi="Yakout Linotype Light" w:cs="B Nazanin"/>
                          <w:b/>
                          <w:bCs/>
                          <w:sz w:val="22"/>
                          <w:szCs w:val="22"/>
                          <w:rtl/>
                          <w:lang w:bidi="fa-IR"/>
                          <w14:ligatures w14:val="none"/>
                        </w:rPr>
                      </w:pPr>
                    </w:p>
                    <w:p w14:paraId="7CC1FD48" w14:textId="77777777" w:rsidR="001E66BB" w:rsidRDefault="001E66BB" w:rsidP="00195E1B">
                      <w:pPr>
                        <w:widowControl w:val="0"/>
                        <w:spacing w:line="276" w:lineRule="auto"/>
                        <w:ind w:left="299"/>
                        <w:jc w:val="both"/>
                        <w:rPr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tl/>
                          <w:lang w:bidi="fa-IR"/>
                          <w14:ligatures w14:val="none"/>
                        </w:rPr>
                        <w:t> </w:t>
                      </w:r>
                    </w:p>
                    <w:p w14:paraId="6466529E" w14:textId="77777777" w:rsidR="00A708B1" w:rsidRPr="00A708B1" w:rsidRDefault="00A708B1" w:rsidP="00A708B1">
                      <w:pPr>
                        <w:rPr>
                          <w:rFonts w:cs="B Nazani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271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A0B145" wp14:editId="374EF9BE">
                <wp:simplePos x="0" y="0"/>
                <wp:positionH relativeFrom="column">
                  <wp:posOffset>371475</wp:posOffset>
                </wp:positionH>
                <wp:positionV relativeFrom="paragraph">
                  <wp:posOffset>-6850381</wp:posOffset>
                </wp:positionV>
                <wp:extent cx="1666875" cy="1266825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66825"/>
                        </a:xfrm>
                        <a:prstGeom prst="roundRect">
                          <a:avLst>
                            <a:gd name="adj" fmla="val 19087"/>
                          </a:avLst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7D2EC" id="Rectangle: Rounded Corners 3" o:spid="_x0000_s1026" style="position:absolute;margin-left:29.25pt;margin-top:-539.4pt;width:131.25pt;height:9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509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" stroked="f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="00CC0A8F" w:rsidRPr="00CC0A8F"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4534"/>
        <w:gridCol w:w="416"/>
        <w:gridCol w:w="4500"/>
        <w:gridCol w:w="360"/>
        <w:gridCol w:w="4590"/>
      </w:tblGrid>
      <w:tr w:rsidR="00346FFA" w:rsidRPr="005F0F31" w14:paraId="7F0A40C8" w14:textId="77777777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14:paraId="4DB9B8FE" w14:textId="61C1B44E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14:paraId="68FAC75B" w14:textId="15CD74FD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14:paraId="77BEDB27" w14:textId="597F99D4" w:rsidR="00B67824" w:rsidRPr="00F37523" w:rsidRDefault="00717AD4" w:rsidP="00F37523">
            <w:pPr>
              <w:pStyle w:val="Heading1"/>
              <w:rPr>
                <w:rStyle w:val="Heading1Char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E2C1F95" wp14:editId="049125D6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-233045</wp:posOffset>
                      </wp:positionV>
                      <wp:extent cx="3089910" cy="7296150"/>
                      <wp:effectExtent l="19050" t="19050" r="15240" b="19050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9910" cy="7296150"/>
                              </a:xfrm>
                              <a:prstGeom prst="roundRect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0973E9" id="Rectangle: Rounded Corners 10" o:spid="_x0000_s1026" style="position:absolute;margin-left:240.75pt;margin-top:-18.35pt;width:243.3pt;height:57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" fillcolor="white [3201]" strokecolor="#ed7d31 [3205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5FC697" wp14:editId="1701A7FB">
                      <wp:simplePos x="0" y="0"/>
                      <wp:positionH relativeFrom="column">
                        <wp:posOffset>-3467100</wp:posOffset>
                      </wp:positionH>
                      <wp:positionV relativeFrom="paragraph">
                        <wp:posOffset>-233680</wp:posOffset>
                      </wp:positionV>
                      <wp:extent cx="3089910" cy="7296150"/>
                      <wp:effectExtent l="19050" t="19050" r="15240" b="19050"/>
                      <wp:wrapNone/>
                      <wp:docPr id="7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9910" cy="7296150"/>
                              </a:xfrm>
                              <a:prstGeom prst="roundRect">
                                <a:avLst/>
                              </a:prstGeom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312914" id="Rectangle: Rounded Corners 7" o:spid="_x0000_s1026" style="position:absolute;margin-left:-273pt;margin-top:-18.4pt;width:243.3pt;height:5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" fillcolor="white [3201]" strokecolor="#ed7d31 [3205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F490974" wp14:editId="3596100A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-236220</wp:posOffset>
                      </wp:positionV>
                      <wp:extent cx="3089910" cy="7296150"/>
                      <wp:effectExtent l="19050" t="19050" r="15240" b="1905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9910" cy="7296150"/>
                              </a:xfrm>
                              <a:prstGeom prst="round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11B3D5" id="Rectangle: Rounded Corners 9" o:spid="_x0000_s1026" style="position:absolute;margin-left:-16.5pt;margin-top:-18.6pt;width:243.3pt;height:57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" fillcolor="white [3201]" strokecolor="#5b9bd5 [3208]" strokeweight="2.25pt">
                      <v:stroke joinstyle="miter"/>
                    </v:roundrect>
                  </w:pict>
                </mc:Fallback>
              </mc:AlternateContent>
            </w:r>
          </w:p>
          <w:p w14:paraId="0B7E9C70" w14:textId="0DDBF62F" w:rsidR="00B67824" w:rsidRPr="00990E76" w:rsidRDefault="00B67824" w:rsidP="00717AD4"/>
          <w:p w14:paraId="13443727" w14:textId="1F40C88C" w:rsidR="007D43B3" w:rsidRPr="00F37523" w:rsidRDefault="007D43B3" w:rsidP="00F37523">
            <w:pPr>
              <w:pStyle w:val="Heading1"/>
              <w:rPr>
                <w:rStyle w:val="Heading1Char"/>
                <w:b/>
              </w:rPr>
            </w:pPr>
          </w:p>
          <w:p w14:paraId="3B048B11" w14:textId="4CF525E3" w:rsidR="00346FFA" w:rsidRPr="00990E76" w:rsidRDefault="00346FFA" w:rsidP="00990E76"/>
        </w:tc>
        <w:tc>
          <w:tcPr>
            <w:tcW w:w="360" w:type="dxa"/>
            <w:vMerge w:val="restart"/>
          </w:tcPr>
          <w:p w14:paraId="3857D1FC" w14:textId="0A0D92C9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14:paraId="1C1F7CFA" w14:textId="5E067D6E" w:rsidR="00346FFA" w:rsidRPr="00F37523" w:rsidRDefault="00A708B1" w:rsidP="00F37523">
            <w:pPr>
              <w:pStyle w:val="Quote"/>
            </w:pPr>
            <w: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A06C5B2" wp14:editId="1856A46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-215900</wp:posOffset>
                      </wp:positionV>
                      <wp:extent cx="3039110" cy="729805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9110" cy="72980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99BDB8" w14:textId="2DD7E8A8" w:rsidR="001E66BB" w:rsidRDefault="00A708B1" w:rsidP="003E6C3E">
                                  <w:pPr>
                                    <w:widowControl w:val="0"/>
                                    <w:jc w:val="right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 w:rsidRPr="00647283">
                                    <w:rPr>
                                      <w:color w:val="4472C4" w:themeColor="accent1"/>
                                      <w:sz w:val="40"/>
                                      <w:szCs w:val="40"/>
                                      <w:rtl/>
                                      <w:lang w:bidi="fa-IR"/>
                                      <w14:ligatures w14:val="none"/>
                                    </w:rPr>
                                    <w:t> </w:t>
                                  </w:r>
                                  <w:r w:rsidR="00647283" w:rsidRPr="00647283">
                                    <w:rPr>
                                      <w:rFonts w:hint="cs"/>
                                      <w:color w:val="4472C4" w:themeColor="accent1"/>
                                      <w:sz w:val="40"/>
                                      <w:szCs w:val="40"/>
                                      <w:rtl/>
                                      <w:lang w:bidi="fa-IR"/>
                                      <w14:ligatures w14:val="none"/>
                                    </w:rPr>
                                    <w:t xml:space="preserve">  </w:t>
                                  </w:r>
                                  <w:r w:rsidR="003E6C3E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>سلام بیماران و همراهان عزیز!</w:t>
                                  </w:r>
                                </w:p>
                                <w:p w14:paraId="12F19EC7" w14:textId="0D6BBC9B" w:rsidR="003E6C3E" w:rsidRDefault="00016450" w:rsidP="00016450">
                                  <w:pPr>
                                    <w:widowControl w:val="0"/>
                                    <w:bidi/>
                                    <w:rPr>
                                      <w:rFonts w:ascii="Yakout Linotype Light" w:cs="B Nazanin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 xml:space="preserve">    </w:t>
                                  </w:r>
                                  <w:r w:rsidR="003E6C3E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>منشور حقوق بیمار:</w:t>
                                  </w:r>
                                  <w:r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  <w14:ligatures w14:val="none"/>
                                    </w:rPr>
                                    <w:t xml:space="preserve">  </w:t>
                                  </w:r>
                                </w:p>
                                <w:p w14:paraId="5F0FFD7B" w14:textId="7BA8470E" w:rsidR="001E66BB" w:rsidRPr="007F5812" w:rsidRDefault="005D5B99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دریافت مطلوب خدمات سلامت حق بیمار است.</w:t>
                                  </w:r>
                                </w:p>
                                <w:p w14:paraId="037C3606" w14:textId="5751BE6E" w:rsidR="001E66BB" w:rsidRPr="007F5812" w:rsidRDefault="005D5B99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اطلاعات باید به نحو مطلوب و به میزان کافی در اختیار بیمار قرار گیرد.</w:t>
                                  </w:r>
                                </w:p>
                                <w:p w14:paraId="4F314298" w14:textId="3A897647" w:rsidR="001E66BB" w:rsidRPr="007F5812" w:rsidRDefault="005D5B99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حق انتخاب و تصمیم گیری آزادانه بیمار در دریافت خدمات سلامت باید محترم شمرده شود.</w:t>
                                  </w:r>
                                </w:p>
                                <w:p w14:paraId="2FD4A6D3" w14:textId="66270E86" w:rsidR="001E66BB" w:rsidRPr="007F5812" w:rsidRDefault="005D5B99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ارائه خدمات سلامت باید مبتنی بر احترام به حریم خصوصی بیمار و رعایت اصل رازداری باشد.</w:t>
                                  </w:r>
                                </w:p>
                                <w:p w14:paraId="0DE5FDD6" w14:textId="77777777" w:rsidR="00252F45" w:rsidRDefault="005D5B99" w:rsidP="00252F45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دسترسی به نظام کارآمد</w:t>
                                  </w:r>
                                  <w:r w:rsidR="00413763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رسیدگی به شکایات حق بیمار است.</w:t>
                                  </w:r>
                                </w:p>
                                <w:p w14:paraId="65D57AB3" w14:textId="2986D813" w:rsidR="00252F45" w:rsidRPr="00252F45" w:rsidRDefault="00252F45" w:rsidP="00252F45">
                                  <w:pPr>
                                    <w:widowControl w:val="0"/>
                                    <w:bidi/>
                                    <w:spacing w:line="360" w:lineRule="auto"/>
                                    <w:ind w:left="1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  <w:rtl/>
                                      <w:lang w:bidi="fa-IR"/>
                                    </w:rPr>
                                  </w:pPr>
                                  <w:r w:rsidRPr="00252F45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</w:rPr>
                                    <w:t>قوانین و مقررات حضور در بخش</w:t>
                                  </w:r>
                                  <w:r w:rsidR="00970838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color w:val="4472C4" w:themeColor="accent1"/>
                                      <w:sz w:val="26"/>
                                      <w:szCs w:val="28"/>
                                      <w:rtl/>
                                      <w:lang w:bidi="fa-IR"/>
                                      <w14:shadow w14:blurRad="38100" w14:dist="19050" w14:dir="2700000" w14:sx="100000" w14:sy="100000" w14:kx="0" w14:ky="0" w14:algn="tl">
                                        <w14:srgbClr w14:val="000000">
                                          <w14:alpha w14:val="61000"/>
                                        </w14:srgbClr>
                                      </w14:shadow>
                                    </w:rPr>
                                    <w:t>:</w:t>
                                  </w:r>
                                </w:p>
                                <w:p w14:paraId="769C4F7B" w14:textId="6E52E6A7" w:rsidR="001E66BB" w:rsidRPr="007F5812" w:rsidRDefault="005A559E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شماره تخت بیمار بالای تخت و در ورودی اتاق نصب می باشد از جابجایی بیمار خود به سایر اتاق ها و تخت های دیگر خودداری فرمائید.</w:t>
                                  </w:r>
                                </w:p>
                                <w:p w14:paraId="65A22ABA" w14:textId="29435CAA" w:rsidR="001E66BB" w:rsidRPr="007F5812" w:rsidRDefault="005A559E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بدون اطلاع ا</w:t>
                                  </w:r>
                                  <w:r w:rsidR="003218BC"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بخش</w:t>
                                  </w:r>
                                  <w:r w:rsidRPr="007F5812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خارج نشوید</w:t>
                                  </w:r>
                                  <w:r w:rsidR="003218BC" w:rsidRPr="007F5812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.</w:t>
                                  </w:r>
                                </w:p>
                                <w:p w14:paraId="194E03F4" w14:textId="313407E0" w:rsidR="001E66BB" w:rsidRPr="007F5812" w:rsidRDefault="00593073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از تردد به اتاق سایر بیماران به دلیل مسری بودن بیماری ها خودداری کنید.</w:t>
                                  </w:r>
                                </w:p>
                                <w:p w14:paraId="60FA6E12" w14:textId="7E76D617" w:rsidR="001E66BB" w:rsidRPr="007F5812" w:rsidRDefault="00593073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لطفا در رعایت نظا</w:t>
                                  </w:r>
                                  <w:r w:rsidR="00413763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ف</w:t>
                                  </w: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ت کمد، میز و یخچال کوشا باشید.</w:t>
                                  </w:r>
                                </w:p>
                                <w:p w14:paraId="025D9EDB" w14:textId="700AD2B9" w:rsidR="001E66BB" w:rsidRPr="007F5812" w:rsidRDefault="00FC03C9" w:rsidP="00434658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bidi/>
                                    <w:spacing w:line="360" w:lineRule="auto"/>
                                    <w:ind w:left="374"/>
                                    <w:jc w:val="both"/>
                                    <w:rPr>
                                      <w:rFonts w:ascii="Yakout Linotype Light"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  <w:r w:rsidRPr="007F5812">
                                    <w:rPr>
                                      <w:rFonts w:ascii="Yakout Linotype Light" w:cs="B Nazani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بعد از استفاده از کنترل تلویزیون آن را به ایستگاه پرستاری تحویل دهید.</w:t>
                                  </w:r>
                                </w:p>
                                <w:p w14:paraId="5716B38C" w14:textId="77777777" w:rsidR="001E66BB" w:rsidRDefault="001E66BB" w:rsidP="007F5812">
                                  <w:pPr>
                                    <w:widowControl w:val="0"/>
                                    <w:spacing w:line="360" w:lineRule="auto"/>
                                    <w:rPr>
                                      <w:rtl/>
                                      <w:lang w:bidi="fa-IR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tl/>
                                      <w:lang w:bidi="fa-IR"/>
                                      <w14:ligatures w14:val="none"/>
                                    </w:rPr>
                                    <w:t> </w:t>
                                  </w:r>
                                </w:p>
                                <w:p w14:paraId="4BC2F042" w14:textId="77777777" w:rsidR="00A708B1" w:rsidRDefault="00A708B1" w:rsidP="007F5812">
                                  <w:pPr>
                                    <w:bidi/>
                                    <w:spacing w:line="36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6C5B2" id="Text Box 19" o:spid="_x0000_s1031" type="#_x0000_t202" style="position:absolute;left:0;text-align:left;margin-left:.25pt;margin-top:-17pt;width:239.3pt;height:57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" filled="f" stroked="f" strokeweight=".5pt">
                      <v:textbox>
                        <w:txbxContent>
                          <w:p w14:paraId="0299BDB8" w14:textId="2DD7E8A8" w:rsidR="001E66BB" w:rsidRDefault="00A708B1" w:rsidP="003E6C3E">
                            <w:pPr>
                              <w:widowControl w:val="0"/>
                              <w:jc w:val="right"/>
                              <w:rPr>
                                <w:rFonts w:ascii="Yakout Linotype Light" w:cs="B Nazanin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647283">
                              <w:rPr>
                                <w:color w:val="4472C4" w:themeColor="accent1"/>
                                <w:sz w:val="40"/>
                                <w:szCs w:val="40"/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  <w:r w:rsidR="00647283" w:rsidRPr="00647283">
                              <w:rPr>
                                <w:rFonts w:hint="cs"/>
                                <w:color w:val="4472C4" w:themeColor="accent1"/>
                                <w:sz w:val="40"/>
                                <w:szCs w:val="40"/>
                                <w:rtl/>
                                <w:lang w:bidi="fa-IR"/>
                                <w14:ligatures w14:val="none"/>
                              </w:rPr>
                              <w:t xml:space="preserve">  </w:t>
                            </w:r>
                            <w:r w:rsidR="003E6C3E"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سلام بیماران و همراهان عزیز!</w:t>
                            </w:r>
                          </w:p>
                          <w:p w14:paraId="12F19EC7" w14:textId="0D6BBC9B" w:rsidR="003E6C3E" w:rsidRDefault="00016450" w:rsidP="00016450">
                            <w:pPr>
                              <w:widowControl w:val="0"/>
                              <w:bidi/>
                              <w:rPr>
                                <w:rFonts w:ascii="Yakout Linotype Light" w:cs="B Nazanin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   </w:t>
                            </w:r>
                            <w:r w:rsidR="003E6C3E"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>منشور حقوق بیمار:</w:t>
                            </w:r>
                            <w:r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 </w:t>
                            </w:r>
                          </w:p>
                          <w:p w14:paraId="5F0FFD7B" w14:textId="7BA8470E" w:rsidR="001E66BB" w:rsidRPr="007F5812" w:rsidRDefault="005D5B99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دریافت مطلوب خدمات سلامت حق بیمار است.</w:t>
                            </w:r>
                          </w:p>
                          <w:p w14:paraId="037C3606" w14:textId="5751BE6E" w:rsidR="001E66BB" w:rsidRPr="007F5812" w:rsidRDefault="005D5B99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اطلاعات باید به نحو مطلوب و به میزان کافی در اختیار بیمار قرار گیرد.</w:t>
                            </w:r>
                          </w:p>
                          <w:p w14:paraId="4F314298" w14:textId="3A897647" w:rsidR="001E66BB" w:rsidRPr="007F5812" w:rsidRDefault="005D5B99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حق انتخاب و تصمیم گیری آزادانه بیمار در دریافت خدمات سلامت باید محترم شمرده شود.</w:t>
                            </w:r>
                          </w:p>
                          <w:p w14:paraId="2FD4A6D3" w14:textId="66270E86" w:rsidR="001E66BB" w:rsidRPr="007F5812" w:rsidRDefault="005D5B99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ارائه خدمات سلامت باید مبتنی بر احترام به حریم خصوصی بیمار و رعایت اصل رازداری باشد.</w:t>
                            </w:r>
                          </w:p>
                          <w:p w14:paraId="0DE5FDD6" w14:textId="77777777" w:rsidR="00252F45" w:rsidRDefault="005D5B99" w:rsidP="00252F4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دسترسی به نظام کارآمد</w:t>
                            </w:r>
                            <w:r w:rsidR="0041376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رسیدگی به شکایات حق بیمار است.</w:t>
                            </w:r>
                          </w:p>
                          <w:p w14:paraId="65D57AB3" w14:textId="2986D813" w:rsidR="00252F45" w:rsidRPr="00252F45" w:rsidRDefault="00252F45" w:rsidP="00252F45">
                            <w:pPr>
                              <w:widowControl w:val="0"/>
                              <w:bidi/>
                              <w:spacing w:line="360" w:lineRule="auto"/>
                              <w:ind w:left="1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color w:val="auto"/>
                                <w:sz w:val="22"/>
                                <w:szCs w:val="22"/>
                                <w:rtl/>
                                <w:lang w:bidi="fa-IR"/>
                              </w:rPr>
                            </w:pPr>
                            <w:r w:rsidRPr="00252F45"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قوانین و مقررات حضور در بخش</w:t>
                            </w:r>
                            <w:r w:rsidR="00970838"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14:paraId="769C4F7B" w14:textId="6E52E6A7" w:rsidR="001E66BB" w:rsidRPr="007F5812" w:rsidRDefault="005A559E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شماره تخت بیمار بالای تخت و در ورودی اتاق نصب می باشد از جابجایی بیمار خود به سایر اتاق ها و تخت های دیگر خودداری فرمائید.</w:t>
                            </w:r>
                          </w:p>
                          <w:p w14:paraId="65A22ABA" w14:textId="29435CAA" w:rsidR="001E66BB" w:rsidRPr="007F5812" w:rsidRDefault="005A559E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بدون اطلاع ا</w:t>
                            </w:r>
                            <w:r w:rsidR="003218BC"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ز</w:t>
                            </w: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بخش</w:t>
                            </w:r>
                            <w:r w:rsidRPr="007F58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خارج نشوید</w:t>
                            </w:r>
                            <w:r w:rsidR="003218BC" w:rsidRPr="007F5812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194E03F4" w14:textId="313407E0" w:rsidR="001E66BB" w:rsidRPr="007F5812" w:rsidRDefault="00593073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از تردد به اتاق سایر بیماران به دلیل مسری بودن بیماری ها خودداری کنید.</w:t>
                            </w:r>
                          </w:p>
                          <w:p w14:paraId="60FA6E12" w14:textId="7E76D617" w:rsidR="001E66BB" w:rsidRPr="007F5812" w:rsidRDefault="00593073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لطفا در رعایت نظا</w:t>
                            </w:r>
                            <w:r w:rsidR="0041376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ف</w:t>
                            </w: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 کمد، میز و یخچال کوشا باشید.</w:t>
                            </w:r>
                          </w:p>
                          <w:p w14:paraId="025D9EDB" w14:textId="700AD2B9" w:rsidR="001E66BB" w:rsidRPr="007F5812" w:rsidRDefault="00FC03C9" w:rsidP="0043465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bidi/>
                              <w:spacing w:line="360" w:lineRule="auto"/>
                              <w:ind w:left="374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F5812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بعد از استفاده از کنترل تلویزیون آن را به ایستگاه پرستاری تحویل دهید.</w:t>
                            </w:r>
                          </w:p>
                          <w:p w14:paraId="5716B38C" w14:textId="77777777" w:rsidR="001E66BB" w:rsidRDefault="001E66BB" w:rsidP="007F5812">
                            <w:pPr>
                              <w:widowControl w:val="0"/>
                              <w:spacing w:line="360" w:lineRule="auto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</w:p>
                          <w:p w14:paraId="4BC2F042" w14:textId="77777777" w:rsidR="00A708B1" w:rsidRDefault="00A708B1" w:rsidP="007F5812">
                            <w:pPr>
                              <w:bidi/>
                              <w:spacing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46FFA" w:rsidRPr="005F0F31" w14:paraId="5E93ADF6" w14:textId="77777777" w:rsidTr="004642F0">
        <w:trPr>
          <w:trHeight w:val="369"/>
          <w:jc w:val="center"/>
        </w:trPr>
        <w:tc>
          <w:tcPr>
            <w:tcW w:w="4534" w:type="dxa"/>
          </w:tcPr>
          <w:p w14:paraId="4764412D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6C253363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14:paraId="6A314736" w14:textId="77777777"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7F85D255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14:paraId="4BE3006A" w14:textId="52676AE7" w:rsidR="00346FFA" w:rsidRPr="005F0F31" w:rsidRDefault="00346FFA" w:rsidP="00346FFA">
            <w:pPr>
              <w:pStyle w:val="NoSpacing"/>
            </w:pPr>
          </w:p>
        </w:tc>
      </w:tr>
      <w:tr w:rsidR="004642F0" w:rsidRPr="005F0F31" w14:paraId="5D60BEBB" w14:textId="77777777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14:paraId="62858CD5" w14:textId="52EB7F07" w:rsidR="00B67824" w:rsidRPr="00F37523" w:rsidRDefault="00B67824" w:rsidP="00F37523">
            <w:pPr>
              <w:pStyle w:val="Heading1"/>
              <w:rPr>
                <w:rStyle w:val="Heading1Char"/>
                <w:b/>
              </w:rPr>
            </w:pPr>
          </w:p>
          <w:p w14:paraId="0A544A69" w14:textId="0F8790EA" w:rsidR="004642F0" w:rsidRPr="00990E76" w:rsidRDefault="004642F0" w:rsidP="00717AD4"/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EB75B82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14:paraId="3B3E815D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67F59F47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14:paraId="54EC6678" w14:textId="03961C35" w:rsidR="00B67824" w:rsidRPr="00F37523" w:rsidRDefault="00B67824" w:rsidP="00F37523">
            <w:pPr>
              <w:pStyle w:val="Heading1"/>
              <w:rPr>
                <w:rStyle w:val="Heading1Char"/>
                <w:b/>
              </w:rPr>
            </w:pPr>
          </w:p>
          <w:p w14:paraId="5ACFC8DA" w14:textId="08372275" w:rsidR="004642F0" w:rsidRPr="00990E76" w:rsidRDefault="004642F0" w:rsidP="00717AD4"/>
          <w:p w14:paraId="70594529" w14:textId="08A813BA" w:rsidR="00B67824" w:rsidRPr="00F37523" w:rsidRDefault="00B67824" w:rsidP="00F37523">
            <w:pPr>
              <w:pStyle w:val="Heading1"/>
              <w:rPr>
                <w:rStyle w:val="Heading1Char"/>
                <w:b/>
              </w:rPr>
            </w:pPr>
          </w:p>
          <w:p w14:paraId="2BBF1A4D" w14:textId="55F12E5D" w:rsidR="00B67824" w:rsidRPr="00990E76" w:rsidRDefault="00B67824" w:rsidP="00990E76"/>
        </w:tc>
      </w:tr>
      <w:tr w:rsidR="004642F0" w:rsidRPr="005F0F31" w14:paraId="3819BA23" w14:textId="77777777" w:rsidTr="004642F0">
        <w:trPr>
          <w:trHeight w:val="432"/>
          <w:jc w:val="center"/>
        </w:trPr>
        <w:tc>
          <w:tcPr>
            <w:tcW w:w="4534" w:type="dxa"/>
            <w:vMerge/>
          </w:tcPr>
          <w:p w14:paraId="63820611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0E2F96DE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52BB6A36" w14:textId="750A2A53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7AE66FDB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755E2761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  <w:tr w:rsidR="004642F0" w:rsidRPr="005F0F31" w14:paraId="147F0FB1" w14:textId="77777777" w:rsidTr="004642F0">
        <w:trPr>
          <w:trHeight w:val="4032"/>
          <w:jc w:val="center"/>
        </w:trPr>
        <w:tc>
          <w:tcPr>
            <w:tcW w:w="4534" w:type="dxa"/>
            <w:vMerge/>
          </w:tcPr>
          <w:p w14:paraId="4E069AF8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6E73F628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71B7431B" w14:textId="330986DD"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1E965647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087891D3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</w:tbl>
    <w:p w14:paraId="6989AA14" w14:textId="2B53F8FE" w:rsidR="00B67824" w:rsidRPr="00990E76" w:rsidRDefault="00647283" w:rsidP="00C4611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A5FEBD" wp14:editId="44D3CF48">
                <wp:simplePos x="0" y="0"/>
                <wp:positionH relativeFrom="column">
                  <wp:posOffset>2988733</wp:posOffset>
                </wp:positionH>
                <wp:positionV relativeFrom="paragraph">
                  <wp:posOffset>-6693747</wp:posOffset>
                </wp:positionV>
                <wp:extent cx="3108960" cy="7348432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7348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59F962" w14:textId="2439BE98" w:rsidR="001E66BB" w:rsidRPr="00647283" w:rsidRDefault="00647283" w:rsidP="00647283">
                            <w:pPr>
                              <w:widowControl w:val="0"/>
                              <w:jc w:val="right"/>
                              <w:rPr>
                                <w:rFonts w:ascii="Yakout Linotype Light" w:cs="B Nazanin"/>
                                <w:b/>
                                <w:bCs/>
                                <w:color w:val="4472C4" w:themeColor="accent1"/>
                                <w:sz w:val="30"/>
                                <w:szCs w:val="32"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  <w:r w:rsidRPr="00647283"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30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Yakout Linotype Light" w:cs="B Nazanin" w:hint="cs"/>
                                <w:b/>
                                <w:bCs/>
                                <w:color w:val="4472C4" w:themeColor="accent1"/>
                                <w:sz w:val="30"/>
                                <w:szCs w:val="32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  <w:t xml:space="preserve">   </w:t>
                            </w:r>
                          </w:p>
                          <w:p w14:paraId="6CC0F380" w14:textId="22741F7F" w:rsidR="001E66BB" w:rsidRPr="001079C3" w:rsidRDefault="007F5812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جهت شناسایی هویت بیمار در بیمارستان، مچ بند شناسایی از روز بستری تا زمان ترخیص روی مچ دست بسته می شود</w:t>
                            </w:r>
                            <w:r w:rsidR="00046565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و زمان</w:t>
                            </w:r>
                            <w:r w:rsidR="002C413E"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ترخیص تحویل منشی بخش دهید.</w:t>
                            </w:r>
                          </w:p>
                          <w:p w14:paraId="414A599B" w14:textId="16990666" w:rsidR="001E66BB" w:rsidRPr="001079C3" w:rsidRDefault="002C413E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صورتیکه همراهان (مادران) تمایل به میل غذای بیمارستان دارند شخصاً از آشپزخانه بیمارستان </w:t>
                            </w:r>
                            <w:r w:rsidR="00046565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خ</w:t>
                            </w: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ریداری نمایند.</w:t>
                            </w:r>
                          </w:p>
                          <w:p w14:paraId="6E1784EA" w14:textId="582A94FD" w:rsidR="00BC1070" w:rsidRPr="001079C3" w:rsidRDefault="002C413E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پس از استفاده از دستگاه بخور و سایر دستگ</w:t>
                            </w:r>
                            <w:r w:rsidR="00BC1070"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ه</w:t>
                            </w:r>
                            <w:r w:rsidR="00BC1070"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های پزشکی، دستگاه </w:t>
                            </w:r>
                            <w:r w:rsidR="00BC1070"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به ایستگاه پرستاری برگردانده شود و بر بالین بیمار نماند.</w:t>
                            </w:r>
                          </w:p>
                          <w:p w14:paraId="5E57BE34" w14:textId="1ECA0560" w:rsidR="001E66BB" w:rsidRPr="001079C3" w:rsidRDefault="001079C3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لطفا از صحبت کردن با تلفن همراه در سالن بخش خودداری کنید.</w:t>
                            </w:r>
                          </w:p>
                          <w:p w14:paraId="6728AC14" w14:textId="75468E96" w:rsidR="001E66BB" w:rsidRPr="001079C3" w:rsidRDefault="001079C3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 ساعت 7 صبح جهت جمع نمودن تخت تاشوی خود و مرتب نمودن وسایل و تخت بیمار اقدام فرمائید.</w:t>
                            </w:r>
                          </w:p>
                          <w:p w14:paraId="1E5E5748" w14:textId="08F0FEB1" w:rsidR="001E66BB" w:rsidRPr="001079C3" w:rsidRDefault="001079C3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لطفا جهت حفظ آرامش و سکوت بخش همکاری لازم را داشته باشید.</w:t>
                            </w:r>
                          </w:p>
                          <w:p w14:paraId="24471ABB" w14:textId="0F6ED24F" w:rsidR="001E66BB" w:rsidRPr="001079C3" w:rsidRDefault="001079C3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دلیل زمانبر بودن اتمام کار پرونده ها </w:t>
                            </w: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روز ترخیص، </w:t>
                            </w:r>
                            <w:r w:rsidR="00252F45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پس از ساعت 13:30 با هماهنگی ایستگاه پرستاری ترخیص امکان پذیر می باشد.</w:t>
                            </w:r>
                          </w:p>
                          <w:p w14:paraId="56D94CE7" w14:textId="6FDDE0CA" w:rsidR="001E66BB" w:rsidRPr="001079C3" w:rsidRDefault="001079C3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bidi/>
                              <w:spacing w:line="360" w:lineRule="auto"/>
                              <w:ind w:left="337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1079C3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از گذاشتن نایلون مشکی داخل یخچال خودداری کنید.</w:t>
                            </w:r>
                          </w:p>
                          <w:p w14:paraId="50B89E59" w14:textId="77777777" w:rsidR="001E66BB" w:rsidRDefault="001E66BB" w:rsidP="00224C0D">
                            <w:pPr>
                              <w:widowControl w:val="0"/>
                              <w:ind w:left="337"/>
                              <w:rPr>
                                <w:rtl/>
                                <w:lang w:bidi="fa-IR"/>
                                <w14:ligatures w14:val="none"/>
                              </w:rPr>
                            </w:pPr>
                            <w:r>
                              <w:rPr>
                                <w:rtl/>
                                <w:lang w:bidi="fa-IR"/>
                                <w14:ligatures w14:val="none"/>
                              </w:rPr>
                              <w:t> </w:t>
                            </w:r>
                          </w:p>
                          <w:p w14:paraId="07FEBB82" w14:textId="77777777" w:rsidR="00A708B1" w:rsidRDefault="00A708B1" w:rsidP="001E66BB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FEBD" id="Text Box 18" o:spid="_x0000_s1032" type="#_x0000_t202" style="position:absolute;margin-left:235.35pt;margin-top:-527.05pt;width:244.8pt;height:57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" filled="f" stroked="f" strokeweight=".5pt">
                <v:textbox>
                  <w:txbxContent>
                    <w:p w14:paraId="4E59F962" w14:textId="2439BE98" w:rsidR="001E66BB" w:rsidRPr="00647283" w:rsidRDefault="00647283" w:rsidP="00647283">
                      <w:pPr>
                        <w:widowControl w:val="0"/>
                        <w:jc w:val="right"/>
                        <w:rPr>
                          <w:rFonts w:ascii="Yakout Linotype Light" w:cs="B Nazanin"/>
                          <w:b/>
                          <w:bCs/>
                          <w:color w:val="4472C4" w:themeColor="accent1"/>
                          <w:sz w:val="30"/>
                          <w:szCs w:val="32"/>
                          <w:lang w:bidi="fa-IR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  <w:r w:rsidRPr="00647283">
                        <w:rPr>
                          <w:rFonts w:ascii="Yakout Linotype Light" w:cs="B Nazanin" w:hint="cs"/>
                          <w:b/>
                          <w:bCs/>
                          <w:color w:val="4472C4" w:themeColor="accent1"/>
                          <w:sz w:val="30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Yakout Linotype Light" w:cs="B Nazanin" w:hint="cs"/>
                          <w:b/>
                          <w:bCs/>
                          <w:color w:val="4472C4" w:themeColor="accent1"/>
                          <w:sz w:val="30"/>
                          <w:szCs w:val="32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  <w:t xml:space="preserve">   </w:t>
                      </w:r>
                    </w:p>
                    <w:p w14:paraId="6CC0F380" w14:textId="22741F7F" w:rsidR="001E66BB" w:rsidRPr="001079C3" w:rsidRDefault="007F5812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جهت شناسایی هویت بیمار در بیمارستان، مچ بند شناسایی از روز بستری تا زمان ترخیص روی مچ دست بسته می شود</w:t>
                      </w:r>
                      <w:r w:rsidR="00046565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و زمان</w:t>
                      </w:r>
                      <w:r w:rsidR="002C413E"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 ترخیص تحویل منشی بخش دهید.</w:t>
                      </w:r>
                    </w:p>
                    <w:p w14:paraId="414A599B" w14:textId="16990666" w:rsidR="001E66BB" w:rsidRPr="001079C3" w:rsidRDefault="002C413E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در صورتیکه همراهان (مادران) تمایل به میل غذای بیمارستان دارند شخصاً از آشپزخانه بیمارستان </w:t>
                      </w:r>
                      <w:r w:rsidR="00046565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خ</w:t>
                      </w: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ریداری نمایند.</w:t>
                      </w:r>
                    </w:p>
                    <w:p w14:paraId="6E1784EA" w14:textId="582A94FD" w:rsidR="00BC1070" w:rsidRPr="001079C3" w:rsidRDefault="002C413E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پس از استفاده از دستگاه بخور و سایر دستگ</w:t>
                      </w:r>
                      <w:r w:rsidR="00BC1070"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ه</w:t>
                      </w:r>
                      <w:r w:rsidR="00BC1070"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های پزشکی، دستگاه </w:t>
                      </w:r>
                      <w:r w:rsidR="00BC1070"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به ایستگاه پرستاری برگردانده شود و بر بالین بیمار نماند.</w:t>
                      </w:r>
                    </w:p>
                    <w:p w14:paraId="5E57BE34" w14:textId="1ECA0560" w:rsidR="001E66BB" w:rsidRPr="001079C3" w:rsidRDefault="001079C3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لطفا از صحبت کردن با تلفن همراه در سالن بخش خودداری کنید.</w:t>
                      </w:r>
                    </w:p>
                    <w:p w14:paraId="6728AC14" w14:textId="75468E96" w:rsidR="001E66BB" w:rsidRPr="001079C3" w:rsidRDefault="001079C3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در ساعت 7 صبح جهت جمع نمودن تخت تاشوی خود و مرتب نمودن وسایل و تخت بیمار اقدام فرمائید.</w:t>
                      </w:r>
                    </w:p>
                    <w:p w14:paraId="1E5E5748" w14:textId="08F0FEB1" w:rsidR="001E66BB" w:rsidRPr="001079C3" w:rsidRDefault="001079C3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لطفا جهت حفظ آرامش و سکوت بخش همکاری لازم را داشته باشید.</w:t>
                      </w:r>
                    </w:p>
                    <w:p w14:paraId="24471ABB" w14:textId="0F6ED24F" w:rsidR="001E66BB" w:rsidRPr="001079C3" w:rsidRDefault="001079C3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به دلیل زمانبر بودن اتمام کار پرونده ها </w:t>
                      </w: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در روز ترخیص، </w:t>
                      </w:r>
                      <w:r w:rsidR="00252F45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پس از ساعت 13:30 با هماهنگی ایستگاه پرستاری ترخیص امکان پذیر می باشد.</w:t>
                      </w:r>
                    </w:p>
                    <w:p w14:paraId="56D94CE7" w14:textId="6FDDE0CA" w:rsidR="001E66BB" w:rsidRPr="001079C3" w:rsidRDefault="001079C3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bidi/>
                        <w:spacing w:line="360" w:lineRule="auto"/>
                        <w:ind w:left="337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1079C3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از گذاشتن نایلون مشکی داخل یخچال خودداری کنید.</w:t>
                      </w:r>
                    </w:p>
                    <w:p w14:paraId="50B89E59" w14:textId="77777777" w:rsidR="001E66BB" w:rsidRDefault="001E66BB" w:rsidP="00224C0D">
                      <w:pPr>
                        <w:widowControl w:val="0"/>
                        <w:ind w:left="337"/>
                        <w:rPr>
                          <w:rtl/>
                          <w:lang w:bidi="fa-IR"/>
                          <w14:ligatures w14:val="none"/>
                        </w:rPr>
                      </w:pPr>
                      <w:r>
                        <w:rPr>
                          <w:rtl/>
                          <w:lang w:bidi="fa-IR"/>
                          <w14:ligatures w14:val="none"/>
                        </w:rPr>
                        <w:t> </w:t>
                      </w:r>
                    </w:p>
                    <w:p w14:paraId="07FEBB82" w14:textId="77777777" w:rsidR="00A708B1" w:rsidRDefault="00A708B1" w:rsidP="001E66BB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34CD1" wp14:editId="24EBBF7D">
                <wp:simplePos x="0" y="0"/>
                <wp:positionH relativeFrom="margin">
                  <wp:posOffset>-211667</wp:posOffset>
                </wp:positionH>
                <wp:positionV relativeFrom="paragraph">
                  <wp:posOffset>-6719148</wp:posOffset>
                </wp:positionV>
                <wp:extent cx="3019425" cy="737446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7374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22097" w14:textId="77777777" w:rsidR="000B68FF" w:rsidRDefault="000B68FF" w:rsidP="001E66BB">
                            <w:pPr>
                              <w:widowControl w:val="0"/>
                              <w:bidi/>
                              <w:rPr>
                                <w:rFonts w:ascii="Yakout Linotype Light" w:cs="B Nazanin"/>
                                <w:b/>
                                <w:bCs/>
                                <w:color w:val="4472C4" w:themeColor="accent1"/>
                                <w:sz w:val="26"/>
                                <w:szCs w:val="2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  <w14:ligatures w14:val="none"/>
                              </w:rPr>
                            </w:pPr>
                          </w:p>
                          <w:p w14:paraId="2F239C4C" w14:textId="003563B4" w:rsidR="001E66BB" w:rsidRPr="00F263A8" w:rsidRDefault="000B68FF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360" w:lineRule="auto"/>
                              <w:ind w:left="202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F263A8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پس از ترخیص جهت ویزیت مجدد توسط پزشک معالج خود به آدرس و محل پزشک مربوطه روی برد بخش، در ایستگاه پرستاری نصب شده و در سایت بیمارستان قابل دسترسی می باشد، مراجعه نمائید.</w:t>
                            </w:r>
                          </w:p>
                          <w:p w14:paraId="6ED2CA67" w14:textId="77777777" w:rsidR="003058D5" w:rsidRPr="00F263A8" w:rsidRDefault="003058D5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360" w:lineRule="auto"/>
                              <w:ind w:left="202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F263A8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 صورت نیاز به انجام فرایض دینی نمازخانه در تمام طبقات دایر می باشد.</w:t>
                            </w:r>
                          </w:p>
                          <w:p w14:paraId="505A84D3" w14:textId="2BF72619" w:rsidR="001E66BB" w:rsidRPr="00F263A8" w:rsidRDefault="003058D5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360" w:lineRule="auto"/>
                              <w:ind w:left="202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F263A8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جهت کسب اطلاعات</w:t>
                            </w:r>
                            <w:r w:rsidR="00016450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263A8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در زمینه بیمه در اولین روز بستری از منشی راهنمایی های لازم را دریافت نمائید.</w:t>
                            </w:r>
                          </w:p>
                          <w:p w14:paraId="4CC2FA33" w14:textId="03486554" w:rsidR="003058D5" w:rsidRPr="00F263A8" w:rsidRDefault="003058D5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360" w:lineRule="auto"/>
                              <w:ind w:left="202"/>
                              <w:jc w:val="both"/>
                              <w:rPr>
                                <w:rFonts w:ascii="Yakout Linotype Light"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F263A8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از انداختن پوشک به داخل سطل زباله اتاق اکیدا خودداری کنید و داخل سطل زرد سرویس بهداشتی انداخته شود.</w:t>
                            </w:r>
                          </w:p>
                          <w:p w14:paraId="136D58CC" w14:textId="49517C66" w:rsidR="003058D5" w:rsidRPr="00F263A8" w:rsidRDefault="003058D5" w:rsidP="00224C0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bidi/>
                              <w:spacing w:line="360" w:lineRule="auto"/>
                              <w:ind w:left="202"/>
                              <w:jc w:val="both"/>
                              <w:rPr>
                                <w:rtl/>
                                <w:lang w:bidi="fa-IR"/>
                              </w:rPr>
                            </w:pPr>
                            <w:r w:rsidRPr="00F263A8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 توجه به احتمال انتقال عفونت </w:t>
                            </w:r>
                            <w:r w:rsidR="00016450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رعایت</w:t>
                            </w:r>
                            <w:r w:rsidRPr="00F263A8">
                              <w:rPr>
                                <w:rFonts w:ascii="Yakout Linotype Light"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بهداشت فردی و شستشوی مکرر دست ها توصیه می شود و همچینین راهنمای شستشوی دست در کنار روشویی نصب می باشد.</w:t>
                            </w:r>
                          </w:p>
                          <w:p w14:paraId="0B3919E0" w14:textId="77777777" w:rsidR="00A708B1" w:rsidRPr="007227B5" w:rsidRDefault="00A708B1" w:rsidP="00F263A8">
                            <w:pPr>
                              <w:bidi/>
                              <w:spacing w:line="360" w:lineRule="auto"/>
                              <w:ind w:left="344"/>
                              <w:rPr>
                                <w:rFonts w:cs="B Nazan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34CD1" id="Text Box 17" o:spid="_x0000_s1033" type="#_x0000_t202" style="position:absolute;margin-left:-16.65pt;margin-top:-529.05pt;width:237.75pt;height:580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" filled="f" stroked="f" strokeweight=".5pt">
                <v:textbox>
                  <w:txbxContent>
                    <w:p w14:paraId="32522097" w14:textId="77777777" w:rsidR="000B68FF" w:rsidRDefault="000B68FF" w:rsidP="001E66BB">
                      <w:pPr>
                        <w:widowControl w:val="0"/>
                        <w:bidi/>
                        <w:rPr>
                          <w:rFonts w:ascii="Yakout Linotype Light" w:cs="B Nazanin"/>
                          <w:b/>
                          <w:bCs/>
                          <w:color w:val="4472C4" w:themeColor="accent1"/>
                          <w:sz w:val="26"/>
                          <w:szCs w:val="2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  <w14:ligatures w14:val="none"/>
                        </w:rPr>
                      </w:pPr>
                    </w:p>
                    <w:p w14:paraId="2F239C4C" w14:textId="003563B4" w:rsidR="001E66BB" w:rsidRPr="00F263A8" w:rsidRDefault="000B68FF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bidi/>
                        <w:spacing w:line="360" w:lineRule="auto"/>
                        <w:ind w:left="202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F263A8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پس از ترخیص جهت ویزیت مجدد توسط پزشک معالج خود به آدرس و محل پزشک مربوطه روی برد بخش، در ایستگاه پرستاری نصب شده و در سایت بیمارستان قابل دسترسی می باشد، مراجعه نمائید.</w:t>
                      </w:r>
                    </w:p>
                    <w:p w14:paraId="6ED2CA67" w14:textId="77777777" w:rsidR="003058D5" w:rsidRPr="00F263A8" w:rsidRDefault="003058D5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bidi/>
                        <w:spacing w:line="360" w:lineRule="auto"/>
                        <w:ind w:left="202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F263A8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در صورت نیاز به انجام فرایض دینی نمازخانه در تمام طبقات دایر می باشد.</w:t>
                      </w:r>
                    </w:p>
                    <w:p w14:paraId="505A84D3" w14:textId="2BF72619" w:rsidR="001E66BB" w:rsidRPr="00F263A8" w:rsidRDefault="003058D5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bidi/>
                        <w:spacing w:line="360" w:lineRule="auto"/>
                        <w:ind w:left="202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F263A8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جهت کسب اطلاعات</w:t>
                      </w:r>
                      <w:r w:rsidR="00016450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F263A8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در زمینه بیمه در اولین روز بستری از منشی راهنمایی های لازم را دریافت نمائید.</w:t>
                      </w:r>
                    </w:p>
                    <w:p w14:paraId="4CC2FA33" w14:textId="03486554" w:rsidR="003058D5" w:rsidRPr="00F263A8" w:rsidRDefault="003058D5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bidi/>
                        <w:spacing w:line="360" w:lineRule="auto"/>
                        <w:ind w:left="202"/>
                        <w:jc w:val="both"/>
                        <w:rPr>
                          <w:rFonts w:ascii="Yakout Linotype Light" w:cs="B Nazanin"/>
                          <w:b/>
                          <w:bCs/>
                          <w:rtl/>
                          <w:lang w:bidi="fa-IR"/>
                        </w:rPr>
                      </w:pPr>
                      <w:r w:rsidRPr="00F263A8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از انداختن پوشک به داخل سطل زباله اتاق اکیدا خودداری کنید و داخل سطل زرد سرویس بهداشتی انداخته شود.</w:t>
                      </w:r>
                    </w:p>
                    <w:p w14:paraId="136D58CC" w14:textId="49517C66" w:rsidR="003058D5" w:rsidRPr="00F263A8" w:rsidRDefault="003058D5" w:rsidP="00224C0D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bidi/>
                        <w:spacing w:line="360" w:lineRule="auto"/>
                        <w:ind w:left="202"/>
                        <w:jc w:val="both"/>
                        <w:rPr>
                          <w:rtl/>
                          <w:lang w:bidi="fa-IR"/>
                        </w:rPr>
                      </w:pPr>
                      <w:r w:rsidRPr="00F263A8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با توجه به احتمال انتقال عفونت </w:t>
                      </w:r>
                      <w:r w:rsidR="00016450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>رعایت</w:t>
                      </w:r>
                      <w:r w:rsidRPr="00F263A8">
                        <w:rPr>
                          <w:rFonts w:ascii="Yakout Linotype Light" w:cs="B Nazanin" w:hint="cs"/>
                          <w:b/>
                          <w:bCs/>
                          <w:rtl/>
                          <w:lang w:bidi="fa-IR"/>
                        </w:rPr>
                        <w:t xml:space="preserve"> بهداشت فردی و شستشوی مکرر دست ها توصیه می شود و همچینین راهنمای شستشوی دست در کنار روشویی نصب می باشد.</w:t>
                      </w:r>
                    </w:p>
                    <w:p w14:paraId="0B3919E0" w14:textId="77777777" w:rsidR="00A708B1" w:rsidRPr="007227B5" w:rsidRDefault="00A708B1" w:rsidP="00F263A8">
                      <w:pPr>
                        <w:bidi/>
                        <w:spacing w:line="360" w:lineRule="auto"/>
                        <w:ind w:left="344"/>
                        <w:rPr>
                          <w:rFonts w:cs="B Nazan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67824" w:rsidRPr="00990E76" w:rsidSect="00717AD4">
      <w:headerReference w:type="default" r:id="rId15"/>
      <w:pgSz w:w="15840" w:h="12240" w:orient="landscape" w:code="1"/>
      <w:pgMar w:top="720" w:right="720" w:bottom="72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3FC9E" w14:textId="77777777" w:rsidR="003C6A2F" w:rsidRDefault="003C6A2F" w:rsidP="00D210FA">
      <w:r>
        <w:separator/>
      </w:r>
    </w:p>
  </w:endnote>
  <w:endnote w:type="continuationSeparator" w:id="0">
    <w:p w14:paraId="33B265D0" w14:textId="77777777" w:rsidR="003C6A2F" w:rsidRDefault="003C6A2F" w:rsidP="00D21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akout Linotype Light">
    <w:altName w:val="Arial"/>
    <w:charset w:val="00"/>
    <w:family w:val="auto"/>
    <w:pitch w:val="default"/>
    <w:sig w:usb0="8000602F" w:usb1="8000204B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E42ED" w14:textId="77777777" w:rsidR="003C6A2F" w:rsidRDefault="003C6A2F" w:rsidP="00D210FA">
      <w:r>
        <w:separator/>
      </w:r>
    </w:p>
  </w:footnote>
  <w:footnote w:type="continuationSeparator" w:id="0">
    <w:p w14:paraId="7479DF42" w14:textId="77777777" w:rsidR="003C6A2F" w:rsidRDefault="003C6A2F" w:rsidP="00D21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8829F" w14:textId="36A09B24" w:rsidR="00CC0A8F" w:rsidRDefault="00346FFA">
    <w:pPr>
      <w:pStyle w:val="Header"/>
    </w:pP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C1ACF"/>
    <w:multiLevelType w:val="hybridMultilevel"/>
    <w:tmpl w:val="D21899C0"/>
    <w:lvl w:ilvl="0" w:tplc="96965DD2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07D0"/>
    <w:multiLevelType w:val="hybridMultilevel"/>
    <w:tmpl w:val="D542C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2700A21"/>
    <w:multiLevelType w:val="hybridMultilevel"/>
    <w:tmpl w:val="9D3462E4"/>
    <w:lvl w:ilvl="0" w:tplc="96965DD2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77E59AA"/>
    <w:multiLevelType w:val="hybridMultilevel"/>
    <w:tmpl w:val="0A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75ACF"/>
    <w:multiLevelType w:val="hybridMultilevel"/>
    <w:tmpl w:val="9126C6CC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5778A"/>
    <w:multiLevelType w:val="hybridMultilevel"/>
    <w:tmpl w:val="560A4608"/>
    <w:lvl w:ilvl="0" w:tplc="96965DD2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D715F"/>
    <w:multiLevelType w:val="hybridMultilevel"/>
    <w:tmpl w:val="20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413873">
    <w:abstractNumId w:val="4"/>
  </w:num>
  <w:num w:numId="2" w16cid:durableId="1492477864">
    <w:abstractNumId w:val="2"/>
  </w:num>
  <w:num w:numId="3" w16cid:durableId="1119491525">
    <w:abstractNumId w:val="12"/>
  </w:num>
  <w:num w:numId="4" w16cid:durableId="1293949748">
    <w:abstractNumId w:val="13"/>
  </w:num>
  <w:num w:numId="5" w16cid:durableId="1790659791">
    <w:abstractNumId w:val="7"/>
  </w:num>
  <w:num w:numId="6" w16cid:durableId="786854189">
    <w:abstractNumId w:val="6"/>
  </w:num>
  <w:num w:numId="7" w16cid:durableId="2032800492">
    <w:abstractNumId w:val="9"/>
  </w:num>
  <w:num w:numId="8" w16cid:durableId="883520868">
    <w:abstractNumId w:val="1"/>
  </w:num>
  <w:num w:numId="9" w16cid:durableId="115637796">
    <w:abstractNumId w:val="11"/>
  </w:num>
  <w:num w:numId="10" w16cid:durableId="1074162002">
    <w:abstractNumId w:val="8"/>
  </w:num>
  <w:num w:numId="11" w16cid:durableId="803428585">
    <w:abstractNumId w:val="5"/>
  </w:num>
  <w:num w:numId="12" w16cid:durableId="1335062620">
    <w:abstractNumId w:val="0"/>
  </w:num>
  <w:num w:numId="13" w16cid:durableId="325983901">
    <w:abstractNumId w:val="3"/>
  </w:num>
  <w:num w:numId="14" w16cid:durableId="3469099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AD4"/>
    <w:rsid w:val="00002366"/>
    <w:rsid w:val="00016450"/>
    <w:rsid w:val="00023293"/>
    <w:rsid w:val="00026370"/>
    <w:rsid w:val="000437D6"/>
    <w:rsid w:val="00046565"/>
    <w:rsid w:val="00061977"/>
    <w:rsid w:val="00077B8A"/>
    <w:rsid w:val="0008782A"/>
    <w:rsid w:val="000A065A"/>
    <w:rsid w:val="000A714D"/>
    <w:rsid w:val="000B68FF"/>
    <w:rsid w:val="000E6D6E"/>
    <w:rsid w:val="00106FC5"/>
    <w:rsid w:val="001079C3"/>
    <w:rsid w:val="00120DEC"/>
    <w:rsid w:val="001759CA"/>
    <w:rsid w:val="0018726C"/>
    <w:rsid w:val="00195E1B"/>
    <w:rsid w:val="001C55B6"/>
    <w:rsid w:val="001D6CC4"/>
    <w:rsid w:val="001E66BB"/>
    <w:rsid w:val="00206405"/>
    <w:rsid w:val="00224C0D"/>
    <w:rsid w:val="00252F45"/>
    <w:rsid w:val="00253267"/>
    <w:rsid w:val="002823CD"/>
    <w:rsid w:val="00287787"/>
    <w:rsid w:val="00291685"/>
    <w:rsid w:val="002B0A3D"/>
    <w:rsid w:val="002B7AE9"/>
    <w:rsid w:val="002C413E"/>
    <w:rsid w:val="003007A7"/>
    <w:rsid w:val="003058D5"/>
    <w:rsid w:val="003122BB"/>
    <w:rsid w:val="003218BC"/>
    <w:rsid w:val="003257E1"/>
    <w:rsid w:val="00325DEC"/>
    <w:rsid w:val="00346FFA"/>
    <w:rsid w:val="0035342B"/>
    <w:rsid w:val="003A3069"/>
    <w:rsid w:val="003B78E9"/>
    <w:rsid w:val="003C20B5"/>
    <w:rsid w:val="003C6A2F"/>
    <w:rsid w:val="003E545F"/>
    <w:rsid w:val="003E6C3E"/>
    <w:rsid w:val="003F03D2"/>
    <w:rsid w:val="003F1E1A"/>
    <w:rsid w:val="00402BBC"/>
    <w:rsid w:val="004045E5"/>
    <w:rsid w:val="00413763"/>
    <w:rsid w:val="00421496"/>
    <w:rsid w:val="00422C27"/>
    <w:rsid w:val="00434658"/>
    <w:rsid w:val="0044367C"/>
    <w:rsid w:val="004642F0"/>
    <w:rsid w:val="004A2714"/>
    <w:rsid w:val="004B3EE6"/>
    <w:rsid w:val="00500564"/>
    <w:rsid w:val="0051102B"/>
    <w:rsid w:val="0056769B"/>
    <w:rsid w:val="005838BC"/>
    <w:rsid w:val="00593073"/>
    <w:rsid w:val="005A559E"/>
    <w:rsid w:val="005B57E1"/>
    <w:rsid w:val="005D5B99"/>
    <w:rsid w:val="005E61E0"/>
    <w:rsid w:val="005F0F31"/>
    <w:rsid w:val="006024ED"/>
    <w:rsid w:val="0061793F"/>
    <w:rsid w:val="0062123A"/>
    <w:rsid w:val="00647283"/>
    <w:rsid w:val="006605F8"/>
    <w:rsid w:val="006676A1"/>
    <w:rsid w:val="006833BD"/>
    <w:rsid w:val="006D2E1C"/>
    <w:rsid w:val="006E2D42"/>
    <w:rsid w:val="00717AD4"/>
    <w:rsid w:val="00720FEE"/>
    <w:rsid w:val="007227B5"/>
    <w:rsid w:val="00725C4B"/>
    <w:rsid w:val="00734281"/>
    <w:rsid w:val="00764B6F"/>
    <w:rsid w:val="007C7319"/>
    <w:rsid w:val="007D43B3"/>
    <w:rsid w:val="007E31CB"/>
    <w:rsid w:val="007F20B4"/>
    <w:rsid w:val="007F525E"/>
    <w:rsid w:val="007F5812"/>
    <w:rsid w:val="0082695D"/>
    <w:rsid w:val="0083044C"/>
    <w:rsid w:val="0085182D"/>
    <w:rsid w:val="008709F5"/>
    <w:rsid w:val="00877A91"/>
    <w:rsid w:val="00884E86"/>
    <w:rsid w:val="008927FF"/>
    <w:rsid w:val="008B7AE0"/>
    <w:rsid w:val="008E3921"/>
    <w:rsid w:val="0090027B"/>
    <w:rsid w:val="00905238"/>
    <w:rsid w:val="00920EC6"/>
    <w:rsid w:val="0094702A"/>
    <w:rsid w:val="00967DAB"/>
    <w:rsid w:val="00970838"/>
    <w:rsid w:val="00980F15"/>
    <w:rsid w:val="00990E76"/>
    <w:rsid w:val="00991A53"/>
    <w:rsid w:val="00996F4E"/>
    <w:rsid w:val="009C18C6"/>
    <w:rsid w:val="009F71FE"/>
    <w:rsid w:val="00A31F33"/>
    <w:rsid w:val="00A708B1"/>
    <w:rsid w:val="00A70A62"/>
    <w:rsid w:val="00A71DA8"/>
    <w:rsid w:val="00AB1210"/>
    <w:rsid w:val="00AB770D"/>
    <w:rsid w:val="00AF2088"/>
    <w:rsid w:val="00AF5FB0"/>
    <w:rsid w:val="00B0080A"/>
    <w:rsid w:val="00B0538C"/>
    <w:rsid w:val="00B064EF"/>
    <w:rsid w:val="00B22770"/>
    <w:rsid w:val="00B37AB8"/>
    <w:rsid w:val="00B418DE"/>
    <w:rsid w:val="00B47FE7"/>
    <w:rsid w:val="00B67824"/>
    <w:rsid w:val="00BC1070"/>
    <w:rsid w:val="00BE15BA"/>
    <w:rsid w:val="00BF5D4A"/>
    <w:rsid w:val="00C20ED0"/>
    <w:rsid w:val="00C46111"/>
    <w:rsid w:val="00C5748E"/>
    <w:rsid w:val="00C83332"/>
    <w:rsid w:val="00C95E04"/>
    <w:rsid w:val="00CC0A8F"/>
    <w:rsid w:val="00CC24B6"/>
    <w:rsid w:val="00CD3A64"/>
    <w:rsid w:val="00CE08CD"/>
    <w:rsid w:val="00CF2025"/>
    <w:rsid w:val="00D0664A"/>
    <w:rsid w:val="00D210FA"/>
    <w:rsid w:val="00D30F1D"/>
    <w:rsid w:val="00D312A2"/>
    <w:rsid w:val="00D57231"/>
    <w:rsid w:val="00D63F3F"/>
    <w:rsid w:val="00D87B48"/>
    <w:rsid w:val="00D91203"/>
    <w:rsid w:val="00D94FD1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263A8"/>
    <w:rsid w:val="00F37523"/>
    <w:rsid w:val="00F475E3"/>
    <w:rsid w:val="00F50168"/>
    <w:rsid w:val="00F50D34"/>
    <w:rsid w:val="00F61360"/>
    <w:rsid w:val="00FC03C9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54268952"/>
  <w14:defaultImageDpi w14:val="32767"/>
  <w15:chartTrackingRefBased/>
  <w15:docId w15:val="{77F7DD33-B433-42B5-8505-76824F0BB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A2714"/>
    <w:pPr>
      <w:spacing w:after="0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eastAsiaTheme="minorHAnsi" w:hAnsiTheme="majorHAnsi" w:cstheme="minorBidi"/>
      <w:b/>
      <w:color w:val="44546A" w:themeColor="text2"/>
      <w:spacing w:val="10"/>
      <w:kern w:val="0"/>
      <w:sz w:val="28"/>
      <w:szCs w:val="22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eastAsiaTheme="minorHAnsi" w:hAnsiTheme="majorHAnsi" w:cstheme="minorBidi"/>
      <w:b/>
      <w:color w:val="FFFFFF" w:themeColor="background1"/>
      <w:spacing w:val="10"/>
      <w:kern w:val="0"/>
      <w:sz w:val="28"/>
      <w:szCs w:val="22"/>
      <w14:ligatures w14:val="none"/>
      <w14:cntxtAlts w14:val="0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sz w:val="48"/>
      <w:szCs w:val="56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spacing w:after="220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4472C4" w:themeColor="accent1"/>
      <w:kern w:val="0"/>
      <w:sz w:val="22"/>
      <w:szCs w:val="22"/>
      <w14:ligatures w14:val="none"/>
      <w14:cntxtAlts w14:val="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pPr>
      <w:spacing w:after="220"/>
    </w:pPr>
    <w:rPr>
      <w:rFonts w:asciiTheme="minorHAnsi" w:eastAsiaTheme="minorHAnsi" w:hAnsiTheme="minorHAnsi" w:cstheme="minorBidi"/>
      <w:color w:val="FFFFFF" w:themeColor="background1"/>
      <w:kern w:val="0"/>
      <w:sz w:val="22"/>
      <w:szCs w:val="22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semiHidden/>
    <w:rsid w:val="00C46111"/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eastAsiaTheme="minorHAnsi" w:hAnsiTheme="majorHAnsi" w:cstheme="minorBidi"/>
      <w:b/>
      <w:noProof/>
      <w:color w:val="44546A" w:themeColor="text2"/>
      <w:spacing w:val="-10"/>
      <w:kern w:val="0"/>
      <w:sz w:val="48"/>
      <w:szCs w:val="100"/>
      <w14:ligatures w14:val="none"/>
      <w14:cntxtAlts w14:val="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7B5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\AppData\Roaming\Microsoft\Templates\Education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9892C9F61F429ABD6EB80DF559F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F1C66-B00F-4D8B-9E30-1BAEFD425694}"/>
      </w:docPartPr>
      <w:docPartBody>
        <w:p w:rsidR="00E426DD" w:rsidRDefault="00BA3DDE">
          <w:pPr>
            <w:pStyle w:val="E79892C9F61F429ABD6EB80DF559F84C"/>
          </w:pPr>
          <w:r w:rsidRPr="00F37523">
            <w:rPr>
              <w:rStyle w:val="Heading2Char"/>
              <w:b w:val="0"/>
            </w:rPr>
            <w:t>Add a Heading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akout Linotype Light">
    <w:altName w:val="Arial"/>
    <w:charset w:val="00"/>
    <w:family w:val="auto"/>
    <w:pitch w:val="default"/>
    <w:sig w:usb0="8000602F" w:usb1="8000204B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DDE"/>
    <w:rsid w:val="00021C66"/>
    <w:rsid w:val="00146AB9"/>
    <w:rsid w:val="006D2E1C"/>
    <w:rsid w:val="00725C4B"/>
    <w:rsid w:val="009D63A7"/>
    <w:rsid w:val="00BA3DDE"/>
    <w:rsid w:val="00E426DD"/>
    <w:rsid w:val="00FA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240" w:line="240" w:lineRule="auto"/>
      <w:outlineLvl w:val="0"/>
    </w:pPr>
    <w:rPr>
      <w:rFonts w:asciiTheme="majorHAnsi" w:eastAsiaTheme="min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240" w:line="240" w:lineRule="auto"/>
      <w:outlineLvl w:val="1"/>
    </w:pPr>
    <w:rPr>
      <w:rFonts w:asciiTheme="majorHAnsi" w:eastAsiaTheme="minorHAnsi" w:hAnsiTheme="majorHAnsi"/>
      <w:b/>
      <w:color w:val="FFFFFF" w:themeColor="background1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b/>
      <w:color w:val="44546A" w:themeColor="text2"/>
      <w:spacing w:val="10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/>
      <w:b/>
      <w:color w:val="FFFFFF" w:themeColor="background1"/>
      <w:spacing w:val="10"/>
      <w:sz w:val="28"/>
    </w:rPr>
  </w:style>
  <w:style w:type="paragraph" w:customStyle="1" w:styleId="E79892C9F61F429ABD6EB80DF559F84C">
    <w:name w:val="E79892C9F61F429ABD6EB80DF559F8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E825F7-942A-4B44-BCF3-1CF325693A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brochure.dotx</Template>
  <TotalTime>73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Ekbatan</cp:lastModifiedBy>
  <cp:revision>5</cp:revision>
  <dcterms:created xsi:type="dcterms:W3CDTF">2025-03-09T12:14:00Z</dcterms:created>
  <dcterms:modified xsi:type="dcterms:W3CDTF">2026-01-13T05:34:00Z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